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1D79D6" w:rsidR="00653B2E" w:rsidP="45AF22D4" w:rsidRDefault="001D79D6" w14:paraId="0BC81119" wp14:textId="518F8DB2">
      <w:pPr>
        <w:jc w:val="center"/>
        <w:rPr>
          <w:b w:val="1"/>
          <w:bCs w:val="1"/>
          <w:sz w:val="18"/>
          <w:szCs w:val="18"/>
        </w:rPr>
      </w:pPr>
      <w:r w:rsidRPr="45AF22D4" w:rsidR="001D79D6">
        <w:rPr>
          <w:b w:val="1"/>
          <w:bCs w:val="1"/>
          <w:sz w:val="25"/>
          <w:szCs w:val="25"/>
        </w:rPr>
        <w:t xml:space="preserve">Weekly </w:t>
      </w:r>
      <w:r w:rsidRPr="45AF22D4" w:rsidR="63EBF494">
        <w:rPr>
          <w:b w:val="1"/>
          <w:bCs w:val="1"/>
          <w:sz w:val="25"/>
          <w:szCs w:val="25"/>
        </w:rPr>
        <w:t xml:space="preserve">Homework / </w:t>
      </w:r>
      <w:r w:rsidRPr="45AF22D4" w:rsidR="001D79D6">
        <w:rPr>
          <w:b w:val="1"/>
          <w:bCs w:val="1"/>
          <w:sz w:val="25"/>
          <w:szCs w:val="25"/>
        </w:rPr>
        <w:t>Revision Timetable</w:t>
      </w:r>
    </w:p>
    <w:tbl>
      <w:tblPr>
        <w:tblW w:w="96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4245"/>
        <w:gridCol w:w="915"/>
        <w:gridCol w:w="4504"/>
      </w:tblGrid>
      <w:tr xmlns:wp14="http://schemas.microsoft.com/office/word/2010/wordml" w:rsidR="00653B2E" w:rsidTr="2898B911" w14:paraId="55E81A7C" wp14:textId="77777777">
        <w:tc>
          <w:tcPr>
            <w:tcW w:w="4245" w:type="dxa"/>
            <w:shd w:val="clear" w:color="auto" w:fill="CCFFFF"/>
            <w:tcMar/>
          </w:tcPr>
          <w:p w:rsidR="5C39A114" w:rsidP="2898B911" w:rsidRDefault="5C39A114" w14:paraId="7F132D46" w14:textId="54D80F7B">
            <w:pPr>
              <w:pStyle w:val="Normal"/>
              <w:jc w:val="center"/>
              <w:rPr>
                <w:b w:val="1"/>
                <w:bCs w:val="1"/>
                <w:sz w:val="22"/>
                <w:szCs w:val="22"/>
              </w:rPr>
            </w:pPr>
            <w:r w:rsidRPr="2898B911" w:rsidR="5C39A114">
              <w:rPr>
                <w:b w:val="1"/>
                <w:bCs w:val="1"/>
                <w:sz w:val="22"/>
                <w:szCs w:val="22"/>
              </w:rPr>
              <w:t>Monday</w:t>
            </w:r>
          </w:p>
        </w:tc>
        <w:trPr>
          <w:cantSplit/>
          <w:trHeight w:val="284"/>
        </w:trPr>
        <w:tc>
          <w:tcPr>
            <w:tcW w:w="9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BD"/>
            <w:tcMar/>
          </w:tcPr>
          <w:p w:rsidRPr="001D79D6" w:rsidR="00653B2E" w:rsidP="001D79D6" w:rsidRDefault="001D79D6" w14:paraId="4A146726" wp14:textId="77777777">
            <w:pPr>
              <w:jc w:val="center"/>
              <w:rPr>
                <w:b/>
                <w:sz w:val="16"/>
                <w:szCs w:val="16"/>
              </w:rPr>
            </w:pPr>
            <w:r w:rsidRPr="001D79D6">
              <w:rPr>
                <w:b/>
                <w:sz w:val="16"/>
                <w:szCs w:val="16"/>
              </w:rPr>
              <w:t>Time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shd w:val="clear" w:color="auto" w:fill="FA9682"/>
            <w:tcMar/>
          </w:tcPr>
          <w:p w:rsidR="00653B2E" w:rsidRDefault="00653B2E" w14:paraId="0B01928F" wp14:textId="777777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Tuesday</w:t>
            </w:r>
          </w:p>
        </w:tc>
      </w:tr>
      <w:tr xmlns:wp14="http://schemas.microsoft.com/office/word/2010/wordml" w:rsidR="00653B2E" w:rsidTr="2898B911" w14:paraId="2D5C8EDB" wp14:textId="77777777">
        <w:trPr>
          <w:cantSplit/>
          <w:trHeight w:val="250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P="2898B911" w:rsidRDefault="001D79D6" w14:paraId="27B6226E" wp14:textId="6A9668DA">
            <w:pPr>
              <w:rPr>
                <w:b w:val="1"/>
                <w:bCs w:val="1"/>
              </w:rPr>
            </w:pPr>
            <w:r w:rsidRPr="2898B911" w:rsidR="1ADE8646">
              <w:rPr>
                <w:b w:val="1"/>
                <w:bCs w:val="1"/>
              </w:rPr>
              <w:t>Subject / Topic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653B2E" w14:paraId="672A6659" wp14:textId="77777777">
            <w:pPr>
              <w:jc w:val="center"/>
              <w:rPr>
                <w:b/>
              </w:rPr>
            </w:pPr>
          </w:p>
        </w:tc>
        <w:tc>
          <w:tcPr>
            <w:tcW w:w="4504" w:type="dxa"/>
            <w:tcBorders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="00653B2E" w:rsidP="2898B911" w:rsidRDefault="001D79D6" w14:paraId="19FE5DE8" wp14:textId="3C03553C">
            <w:pPr>
              <w:rPr>
                <w:b w:val="1"/>
                <w:bCs w:val="1"/>
              </w:rPr>
            </w:pPr>
            <w:r w:rsidRPr="2898B911" w:rsidR="1ADE8646">
              <w:rPr>
                <w:b w:val="1"/>
                <w:bCs w:val="1"/>
              </w:rPr>
              <w:t xml:space="preserve">Subject </w:t>
            </w:r>
            <w:r w:rsidRPr="2898B911" w:rsidR="3443C8A1">
              <w:rPr>
                <w:b w:val="1"/>
                <w:bCs w:val="1"/>
              </w:rPr>
              <w:t xml:space="preserve">/ </w:t>
            </w:r>
            <w:r w:rsidRPr="2898B911" w:rsidR="1ADE8646">
              <w:rPr>
                <w:b w:val="1"/>
                <w:bCs w:val="1"/>
              </w:rPr>
              <w:t>Topic</w:t>
            </w:r>
          </w:p>
        </w:tc>
      </w:tr>
      <w:tr xmlns:wp14="http://schemas.microsoft.com/office/word/2010/wordml" w:rsidR="00653B2E" w:rsidTr="2898B911" w14:paraId="2315474C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RDefault="00653B2E" w14:paraId="5DAB6C7B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1D79D6" w14:paraId="002BC314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3-4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653B2E" w:rsidRDefault="00653B2E" w14:paraId="02EB378F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7727F823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RDefault="00653B2E" w14:paraId="41C8F396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1D79D6" w14:paraId="6A01D883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4-5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653B2E" w:rsidRDefault="00653B2E" w14:paraId="72A3D3EC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77EDE0BD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RDefault="00653B2E" w14:paraId="60061E4C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1D79D6" w14:paraId="0E3D1D47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5-6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653B2E" w:rsidRDefault="00653B2E" w14:paraId="44EAFD9C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1EB1A209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RDefault="00653B2E" w14:paraId="3656B9AB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1D79D6" w14:paraId="68319211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6-7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653B2E" w:rsidRDefault="00653B2E" w14:paraId="45FB0818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4EA638F1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RDefault="00653B2E" w14:paraId="62486C05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1D79D6" w14:paraId="639BF1DE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7-8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653B2E" w:rsidRDefault="00653B2E" w14:paraId="4101652C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53C821E5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RDefault="00653B2E" w14:paraId="4DDBEF00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1D79D6" w14:paraId="08495B21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8-9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653B2E" w:rsidRDefault="00653B2E" w14:paraId="3461D779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5F91E966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RDefault="00653B2E" w14:paraId="1FC39945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1D79D6" w14:paraId="56859FA4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9-10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653B2E" w:rsidRDefault="00653B2E" w14:paraId="0562CB0E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25546E3C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RDefault="00653B2E" w14:paraId="6D98A12B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1D79D6" w14:paraId="4707AF9E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Notes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653B2E" w:rsidRDefault="00653B2E" w14:paraId="2946DB82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7172F50C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RDefault="00653B2E" w14:paraId="6B699379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1D79D6" w14:paraId="5B7EED9A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Reward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653B2E" w:rsidRDefault="00653B2E" w14:paraId="3FE9F23F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1D3A894C" wp14:textId="77777777">
        <w:tc>
          <w:tcPr>
            <w:tcW w:w="4245" w:type="dxa"/>
            <w:shd w:val="clear" w:color="auto" w:fill="E4C9FF"/>
            <w:tcMar/>
            <w:vAlign w:val="center"/>
          </w:tcPr>
          <w:p w:rsidR="37607181" w:rsidP="2898B911" w:rsidRDefault="37607181" w14:paraId="5060DBF0" w14:textId="209A2C04">
            <w:pPr>
              <w:pStyle w:val="Normal"/>
              <w:jc w:val="center"/>
              <w:rPr>
                <w:b w:val="1"/>
                <w:bCs w:val="1"/>
                <w:sz w:val="22"/>
                <w:szCs w:val="22"/>
              </w:rPr>
            </w:pPr>
            <w:r w:rsidRPr="2898B911" w:rsidR="37607181">
              <w:rPr>
                <w:b w:val="1"/>
                <w:bCs w:val="1"/>
                <w:sz w:val="22"/>
                <w:szCs w:val="22"/>
              </w:rPr>
              <w:t>Wednesday</w:t>
            </w:r>
          </w:p>
        </w:tc>
        <w:trPr>
          <w:cantSplit/>
          <w:trHeight w:val="284"/>
        </w:trPr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653B2E" w14:paraId="08CE6F91" wp14:textId="7777777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04" w:type="dxa"/>
            <w:tcBorders>
              <w:left w:val="single" w:color="auto" w:sz="4" w:space="0"/>
            </w:tcBorders>
            <w:shd w:val="clear" w:color="auto" w:fill="CCFFCC"/>
            <w:tcMar/>
            <w:vAlign w:val="center"/>
          </w:tcPr>
          <w:p w:rsidR="00653B2E" w:rsidRDefault="00653B2E" w14:paraId="6CAC590F" wp14:textId="7777777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Thursday</w:t>
            </w:r>
          </w:p>
        </w:tc>
      </w:tr>
      <w:tr xmlns:wp14="http://schemas.microsoft.com/office/word/2010/wordml" w:rsidR="00653B2E" w:rsidTr="2898B911" w14:paraId="72CA788D" wp14:textId="77777777">
        <w:trPr>
          <w:cantSplit/>
          <w:trHeight w:val="250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P="2898B911" w:rsidRDefault="001D79D6" w14:paraId="080D2AB3" wp14:textId="426C5E3F">
            <w:pPr>
              <w:rPr>
                <w:b w:val="1"/>
                <w:bCs w:val="1"/>
              </w:rPr>
            </w:pPr>
            <w:r w:rsidRPr="2898B911" w:rsidR="001D79D6">
              <w:rPr>
                <w:b w:val="1"/>
                <w:bCs w:val="1"/>
              </w:rPr>
              <w:t>Subject</w:t>
            </w:r>
            <w:r w:rsidRPr="2898B911" w:rsidR="21451CAA">
              <w:rPr>
                <w:b w:val="1"/>
                <w:bCs w:val="1"/>
              </w:rPr>
              <w:t xml:space="preserve"> / Topic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1D79D6" w:rsidRDefault="00653B2E" w14:paraId="61CDCEAD" wp14:textId="77777777">
            <w:pPr>
              <w:jc w:val="center"/>
              <w:rPr>
                <w:b/>
                <w:sz w:val="18"/>
              </w:rPr>
            </w:pPr>
          </w:p>
        </w:tc>
        <w:tc>
          <w:tcPr>
            <w:tcW w:w="4504" w:type="dxa"/>
            <w:tcBorders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="00653B2E" w:rsidP="2898B911" w:rsidRDefault="001D79D6" w14:paraId="20B9644A" wp14:textId="15EAE633">
            <w:pPr>
              <w:rPr>
                <w:b w:val="1"/>
                <w:bCs w:val="1"/>
              </w:rPr>
            </w:pPr>
            <w:r w:rsidRPr="2898B911" w:rsidR="001D79D6">
              <w:rPr>
                <w:b w:val="1"/>
                <w:bCs w:val="1"/>
              </w:rPr>
              <w:t>Subject</w:t>
            </w:r>
            <w:r w:rsidRPr="2898B911" w:rsidR="625C4E7D">
              <w:rPr>
                <w:b w:val="1"/>
                <w:bCs w:val="1"/>
              </w:rPr>
              <w:t xml:space="preserve"> / Topic</w:t>
            </w:r>
          </w:p>
        </w:tc>
      </w:tr>
      <w:tr xmlns:wp14="http://schemas.microsoft.com/office/word/2010/wordml" w:rsidR="001D79D6" w:rsidTr="2898B911" w14:paraId="2E5F1FE5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23DE523C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638F53CF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3-4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1D79D6" w:rsidRDefault="001D79D6" w14:paraId="52E56223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32E6C5F6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07459315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56A1B879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4-5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1D79D6" w:rsidRDefault="001D79D6" w14:paraId="6537F28F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51A822FF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44E871BC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34253FD9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5-6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1D79D6" w:rsidRDefault="001D79D6" w14:paraId="144A5D23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312FB7FD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463F29E8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10FBE381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6-7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1D79D6" w:rsidRDefault="001D79D6" w14:paraId="3B7B4B86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606A6FEA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61829076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614A78E3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7-8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1D79D6" w:rsidRDefault="001D79D6" w14:paraId="2BA226A1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5BC3965D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66204FF1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6C0FB753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8-9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1D79D6" w:rsidRDefault="001D79D6" w14:paraId="2DBF0D7D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23416AF8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680A4E5D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1514D2F2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9-10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1D79D6" w:rsidRDefault="001D79D6" w14:paraId="19219836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2E961B28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769D0D3C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10CABCC5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Notes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1D79D6" w:rsidRDefault="001D79D6" w14:paraId="54CD245A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5CB34B38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30D7AA69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53ABC6E5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Reward</w:t>
            </w:r>
          </w:p>
        </w:tc>
        <w:tc>
          <w:tcPr>
            <w:tcW w:w="4504" w:type="dxa"/>
            <w:tcBorders>
              <w:left w:val="single" w:color="auto" w:sz="4" w:space="0"/>
            </w:tcBorders>
            <w:tcMar/>
            <w:vAlign w:val="center"/>
          </w:tcPr>
          <w:p w:rsidR="001D79D6" w:rsidRDefault="001D79D6" w14:paraId="7196D064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5EE3A03E" wp14:textId="77777777">
        <w:tc>
          <w:tcPr>
            <w:tcW w:w="4245" w:type="dxa"/>
            <w:shd w:val="clear" w:color="auto" w:fill="FFBDDE"/>
            <w:tcMar/>
            <w:vAlign w:val="center"/>
          </w:tcPr>
          <w:p w:rsidR="289C39F8" w:rsidP="2898B911" w:rsidRDefault="289C39F8" w14:paraId="4F0217DC" w14:textId="2606093B">
            <w:pPr>
              <w:pStyle w:val="Normal"/>
              <w:jc w:val="center"/>
              <w:rPr>
                <w:b w:val="1"/>
                <w:bCs w:val="1"/>
                <w:sz w:val="22"/>
                <w:szCs w:val="22"/>
              </w:rPr>
            </w:pPr>
            <w:r w:rsidRPr="2898B911" w:rsidR="289C39F8">
              <w:rPr>
                <w:b w:val="1"/>
                <w:bCs w:val="1"/>
                <w:sz w:val="22"/>
                <w:szCs w:val="22"/>
              </w:rPr>
              <w:t>Thursday</w:t>
            </w:r>
          </w:p>
        </w:tc>
        <w:trPr>
          <w:cantSplit/>
          <w:trHeight w:val="284"/>
        </w:trPr>
        <w:tc>
          <w:tcPr>
            <w:tcW w:w="9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1D79D6" w:rsidRDefault="001D79D6" w14:paraId="6D072C0D" wp14:textId="7777777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04" w:type="dxa"/>
            <w:tcBorders>
              <w:left w:val="single" w:color="auto" w:sz="4" w:space="0"/>
            </w:tcBorders>
            <w:shd w:val="clear" w:color="auto" w:fill="91C8FF"/>
            <w:tcMar/>
            <w:vAlign w:val="center"/>
          </w:tcPr>
          <w:p w:rsidR="001D79D6" w:rsidP="2898B911" w:rsidRDefault="001D79D6" w14:paraId="3CA8EFD2" wp14:textId="6FC25B6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898B911" w:rsidR="4F48A2DE">
              <w:rPr>
                <w:b w:val="1"/>
                <w:bCs w:val="1"/>
                <w:sz w:val="22"/>
                <w:szCs w:val="22"/>
              </w:rPr>
              <w:t>Notes</w:t>
            </w:r>
          </w:p>
        </w:tc>
      </w:tr>
      <w:tr xmlns:wp14="http://schemas.microsoft.com/office/word/2010/wordml" w:rsidR="001D79D6" w:rsidTr="2898B911" w14:paraId="1F1CE9ED" wp14:textId="77777777">
        <w:trPr>
          <w:cantSplit/>
          <w:trHeight w:val="250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P="2898B911" w:rsidRDefault="001D79D6" w14:paraId="47F8078C" wp14:textId="6DBBB58D">
            <w:pPr>
              <w:rPr>
                <w:b w:val="1"/>
                <w:bCs w:val="1"/>
              </w:rPr>
            </w:pPr>
            <w:r w:rsidRPr="2898B911" w:rsidR="001D79D6">
              <w:rPr>
                <w:b w:val="1"/>
                <w:bCs w:val="1"/>
              </w:rPr>
              <w:t>Subject</w:t>
            </w:r>
            <w:r w:rsidRPr="2898B911" w:rsidR="484B075B">
              <w:rPr>
                <w:b w:val="1"/>
                <w:bCs w:val="1"/>
              </w:rPr>
              <w:t xml:space="preserve"> / Topic</w:t>
            </w:r>
          </w:p>
        </w:tc>
        <w:tc>
          <w:tcPr>
            <w:tcW w:w="91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1D79D6" w:rsidRDefault="001D79D6" w14:paraId="48A21919" wp14:textId="77777777">
            <w:pPr>
              <w:jc w:val="center"/>
              <w:rPr>
                <w:b/>
              </w:rPr>
            </w:pPr>
          </w:p>
        </w:tc>
        <w:tc>
          <w:tcPr>
            <w:tcW w:w="4504" w:type="dxa"/>
            <w:tcBorders>
              <w:left w:val="single" w:color="auto" w:sz="4" w:space="0"/>
              <w:bottom w:val="single" w:color="auto" w:sz="4" w:space="0"/>
            </w:tcBorders>
            <w:tcMar/>
            <w:vAlign w:val="center"/>
          </w:tcPr>
          <w:p w:rsidR="001D79D6" w:rsidP="2898B911" w:rsidRDefault="001D79D6" w14:paraId="4F3C23EB" wp14:textId="65A21C5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898B911" w:rsidR="32065237">
              <w:rPr>
                <w:b w:val="1"/>
                <w:bCs w:val="1"/>
              </w:rPr>
              <w:t xml:space="preserve">Things </w:t>
            </w:r>
            <w:r w:rsidRPr="2898B911" w:rsidR="32065237">
              <w:rPr>
                <w:b w:val="1"/>
                <w:bCs w:val="1"/>
              </w:rPr>
              <w:t>I’ve</w:t>
            </w:r>
            <w:r w:rsidRPr="2898B911" w:rsidR="32065237">
              <w:rPr>
                <w:b w:val="1"/>
                <w:bCs w:val="1"/>
              </w:rPr>
              <w:t xml:space="preserve"> got to remember</w:t>
            </w:r>
            <w:r w:rsidRPr="2898B911" w:rsidR="23CEA2E9">
              <w:rPr>
                <w:b w:val="1"/>
                <w:bCs w:val="1"/>
              </w:rPr>
              <w:t xml:space="preserve"> to do this week</w:t>
            </w:r>
          </w:p>
        </w:tc>
      </w:tr>
      <w:tr xmlns:wp14="http://schemas.microsoft.com/office/word/2010/wordml" w:rsidR="001D79D6" w:rsidTr="2898B911" w14:paraId="637161B6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238601FE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03F42A5E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Lunch</w:t>
            </w:r>
          </w:p>
        </w:tc>
        <w:tc>
          <w:tcPr>
            <w:tcW w:w="4504" w:type="dxa"/>
            <w:vMerge w:val="restart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="001D79D6" w:rsidRDefault="001D79D6" w14:paraId="0F3CABC7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7CBF3E33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4B1F511A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7288F0FF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3-4</w:t>
            </w:r>
          </w:p>
        </w:tc>
        <w:tc>
          <w:tcPr>
            <w:tcW w:w="4504" w:type="dxa"/>
            <w:vMerge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="001D79D6" w:rsidRDefault="001D79D6" w14:paraId="65F9C3DC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4D249EE2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664355AD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7E35E0CF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4-5</w:t>
            </w:r>
          </w:p>
        </w:tc>
        <w:tc>
          <w:tcPr>
            <w:tcW w:w="4504" w:type="dxa"/>
            <w:vMerge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="001D79D6" w:rsidRDefault="001D79D6" w14:paraId="1A965116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1268669F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3041E394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217C89C7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5-6</w:t>
            </w:r>
          </w:p>
        </w:tc>
        <w:tc>
          <w:tcPr>
            <w:tcW w:w="4504" w:type="dxa"/>
            <w:vMerge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="001D79D6" w:rsidRDefault="001D79D6" w14:paraId="722B00AE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73F2C9A3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31126E5D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335B3EBE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6-7</w:t>
            </w:r>
          </w:p>
        </w:tc>
        <w:tc>
          <w:tcPr>
            <w:tcW w:w="4504" w:type="dxa"/>
            <w:vMerge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="001D79D6" w:rsidRDefault="001D79D6" w14:paraId="2DE403A5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6DC4398E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5BE93A62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71365C3E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7-8</w:t>
            </w:r>
          </w:p>
        </w:tc>
        <w:tc>
          <w:tcPr>
            <w:tcW w:w="4504" w:type="dxa"/>
            <w:vMerge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="001D79D6" w:rsidRDefault="001D79D6" w14:paraId="384BA73E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668DE732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1D7B270A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3E00C312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8-9</w:t>
            </w:r>
          </w:p>
        </w:tc>
        <w:tc>
          <w:tcPr>
            <w:tcW w:w="4504" w:type="dxa"/>
            <w:vMerge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="001D79D6" w:rsidRDefault="001D79D6" w14:paraId="4F904CB7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74D68CF9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5F96A722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1F6EF6B7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9-10</w:t>
            </w:r>
          </w:p>
        </w:tc>
        <w:tc>
          <w:tcPr>
            <w:tcW w:w="4504" w:type="dxa"/>
            <w:vMerge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="001D79D6" w:rsidRDefault="001D79D6" w14:paraId="5B95CD12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1D79D6" w:rsidTr="2898B911" w14:paraId="12ED57BD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1D79D6" w:rsidRDefault="001D79D6" w14:paraId="675E05EE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1D79D6" w:rsidP="00653B2E" w:rsidRDefault="001D79D6" w14:paraId="2FD5A73C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Notes</w:t>
            </w:r>
          </w:p>
        </w:tc>
        <w:tc>
          <w:tcPr>
            <w:tcW w:w="4504" w:type="dxa"/>
            <w:vMerge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="001D79D6" w:rsidRDefault="001D79D6" w14:paraId="2FC17F8B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3AC17B46" wp14:textId="77777777">
        <w:trPr>
          <w:cantSplit/>
          <w:trHeight w:val="401" w:hRule="exact"/>
        </w:trPr>
        <w:tc>
          <w:tcPr>
            <w:tcW w:w="4245" w:type="dxa"/>
            <w:tcBorders>
              <w:right w:val="single" w:color="auto" w:sz="4" w:space="0"/>
            </w:tcBorders>
            <w:tcMar/>
            <w:vAlign w:val="center"/>
          </w:tcPr>
          <w:p w:rsidR="00653B2E" w:rsidRDefault="00653B2E" w14:paraId="77A52294" wp14:textId="77777777">
            <w:pPr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FFFFBD"/>
            <w:tcMar/>
            <w:vAlign w:val="center"/>
          </w:tcPr>
          <w:p w:rsidR="00653B2E" w:rsidP="00653B2E" w:rsidRDefault="00653B2E" w14:paraId="305AF297" wp14:textId="77777777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Reward</w:t>
            </w:r>
          </w:p>
        </w:tc>
        <w:tc>
          <w:tcPr>
            <w:tcW w:w="4504" w:type="dxa"/>
            <w:vMerge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="00653B2E" w:rsidRDefault="00653B2E" w14:paraId="007DCDA8" wp14:textId="77777777">
            <w:pPr>
              <w:rPr>
                <w:sz w:val="18"/>
                <w:szCs w:val="18"/>
              </w:rPr>
            </w:pPr>
          </w:p>
        </w:tc>
      </w:tr>
      <w:tr xmlns:wp14="http://schemas.microsoft.com/office/word/2010/wordml" w:rsidR="00653B2E" w:rsidTr="2898B911" w14:paraId="72F6C4BE" wp14:textId="77777777">
        <w:tc>
          <w:tcPr>
            <w:tcW w:w="9664" w:type="dxa"/>
            <w:gridSpan w:val="3"/>
            <w:tcMar/>
            <w:vAlign w:val="center"/>
          </w:tcPr>
          <w:p w:rsidR="2898B911" w:rsidP="2898B911" w:rsidRDefault="2898B911" w14:paraId="01E89CC1" w14:textId="1F279BF9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</w:p>
        </w:tc>
        <w:trPr>
          <w:cantSplit/>
          <w:trHeight w:val="290" w:hRule="exact"/>
        </w:trPr>
      </w:tr>
      <w:tr xmlns:wp14="http://schemas.microsoft.com/office/word/2010/wordml" w:rsidR="00653B2E" w:rsidTr="2898B911" w14:paraId="1A81F0B1" wp14:textId="77777777">
        <w:tc>
          <w:tcPr>
            <w:tcW w:w="9664" w:type="dxa"/>
            <w:gridSpan w:val="3"/>
            <w:tcMar/>
            <w:vAlign w:val="center"/>
          </w:tcPr>
          <w:p w:rsidR="2898B911" w:rsidP="2898B911" w:rsidRDefault="2898B911" w14:paraId="1277D88A" w14:textId="5E6BC508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</w:p>
        </w:tc>
        <w:trPr>
          <w:cantSplit/>
          <w:trHeight w:val="1253" w:hRule="exact"/>
        </w:trPr>
      </w:tr>
    </w:tbl>
    <w:p xmlns:wp14="http://schemas.microsoft.com/office/word/2010/wordml" w:rsidR="001D79D6" w:rsidRDefault="001D79D6" w14:paraId="56EE48EE" wp14:textId="77777777"/>
    <w:p w:rsidR="2898B911" w:rsidP="2898B911" w:rsidRDefault="2898B911" w14:paraId="7E0323EB" w14:textId="70FCE31A">
      <w:pPr>
        <w:pStyle w:val="Normal"/>
      </w:pPr>
    </w:p>
    <w:p w:rsidR="2898B911" w:rsidP="2898B911" w:rsidRDefault="2898B911" w14:paraId="2CD29B1B" w14:textId="62741DF4">
      <w:pPr>
        <w:pStyle w:val="Normal"/>
      </w:pPr>
    </w:p>
    <w:p w:rsidR="2898B911" w:rsidP="2898B911" w:rsidRDefault="2898B911" w14:paraId="49009B58" w14:textId="67340A7E">
      <w:pPr>
        <w:pStyle w:val="Normal"/>
      </w:pPr>
    </w:p>
    <w:tbl>
      <w:tblPr>
        <w:tblW w:w="0" w:type="auto"/>
        <w:jc w:val="center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ook w:val="01E0" w:firstRow="1" w:lastRow="1" w:firstColumn="1" w:lastColumn="1" w:noHBand="0" w:noVBand="0"/>
      </w:tblPr>
      <w:tblGrid>
        <w:gridCol w:w="4245"/>
        <w:gridCol w:w="915"/>
        <w:gridCol w:w="4504"/>
      </w:tblGrid>
      <w:tr w:rsidR="2898B911" w:rsidTr="2898B911" w14:paraId="4C0DFCFB">
        <w:trPr>
          <w:trHeight w:val="300"/>
        </w:trPr>
        <w:tc>
          <w:tcPr>
            <w:tcW w:w="4245" w:type="dxa"/>
            <w:shd w:val="clear" w:color="auto" w:fill="E4C9FF"/>
            <w:tcMar/>
            <w:vAlign w:val="center"/>
          </w:tcPr>
          <w:p w:rsidR="0923EABD" w:rsidP="2898B911" w:rsidRDefault="0923EABD" w14:paraId="58A51874" w14:textId="2731268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898B911" w:rsidR="0923EABD">
              <w:rPr>
                <w:b w:val="1"/>
                <w:bCs w:val="1"/>
                <w:sz w:val="22"/>
                <w:szCs w:val="22"/>
              </w:rPr>
              <w:t>Saturday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auto" w:sz="4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3B57BDBD">
            <w:pPr>
              <w:jc w:val="center"/>
              <w:rPr>
                <w:b w:val="1"/>
                <w:bCs w:val="1"/>
                <w:sz w:val="22"/>
                <w:szCs w:val="22"/>
              </w:rPr>
            </w:pPr>
          </w:p>
        </w:tc>
        <w:tc>
          <w:tcPr>
            <w:tcW w:w="4504" w:type="dxa"/>
            <w:tcBorders>
              <w:left w:val="single" w:color="auto" w:sz="4"/>
            </w:tcBorders>
            <w:shd w:val="clear" w:color="auto" w:fill="CCFFCC"/>
            <w:tcMar/>
            <w:vAlign w:val="center"/>
          </w:tcPr>
          <w:p w:rsidR="0923EABD" w:rsidP="2898B911" w:rsidRDefault="0923EABD" w14:paraId="7CF08C37" w14:textId="178BCF0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2898B911" w:rsidR="0923EABD">
              <w:rPr>
                <w:b w:val="1"/>
                <w:bCs w:val="1"/>
                <w:sz w:val="22"/>
                <w:szCs w:val="22"/>
              </w:rPr>
              <w:t>Sunday</w:t>
            </w:r>
          </w:p>
        </w:tc>
      </w:tr>
      <w:tr w:rsidR="2898B911" w:rsidTr="2898B911" w14:paraId="0EB80B47">
        <w:trPr>
          <w:trHeight w:val="300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05FEAD42" w14:textId="426C5E3F">
            <w:pPr>
              <w:rPr>
                <w:b w:val="1"/>
                <w:bCs w:val="1"/>
              </w:rPr>
            </w:pPr>
            <w:r w:rsidRPr="2898B911" w:rsidR="2898B911">
              <w:rPr>
                <w:b w:val="1"/>
                <w:bCs w:val="1"/>
              </w:rPr>
              <w:t>Subject</w:t>
            </w:r>
            <w:r w:rsidRPr="2898B911" w:rsidR="2898B911">
              <w:rPr>
                <w:b w:val="1"/>
                <w:bCs w:val="1"/>
              </w:rPr>
              <w:t xml:space="preserve"> / Topic</w:t>
            </w:r>
          </w:p>
        </w:tc>
        <w:tc>
          <w:tcPr>
            <w:tcW w:w="915" w:type="dxa"/>
            <w:tcBorders>
              <w:top w:val="single" w:color="auto" w:sz="4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43D20C54">
            <w:pPr>
              <w:jc w:val="center"/>
              <w:rPr>
                <w:b w:val="1"/>
                <w:bCs w:val="1"/>
                <w:sz w:val="18"/>
                <w:szCs w:val="18"/>
              </w:rPr>
            </w:pPr>
          </w:p>
        </w:tc>
        <w:tc>
          <w:tcPr>
            <w:tcW w:w="4504" w:type="dxa"/>
            <w:tcBorders>
              <w:left w:val="single" w:color="auto" w:sz="4"/>
              <w:bottom w:val="single" w:color="auto" w:sz="4"/>
            </w:tcBorders>
            <w:tcMar/>
            <w:vAlign w:val="center"/>
          </w:tcPr>
          <w:p w:rsidR="2898B911" w:rsidP="2898B911" w:rsidRDefault="2898B911" w14:paraId="1DCDB6C6" w14:textId="15EAE633">
            <w:pPr>
              <w:rPr>
                <w:b w:val="1"/>
                <w:bCs w:val="1"/>
              </w:rPr>
            </w:pPr>
            <w:r w:rsidRPr="2898B911" w:rsidR="2898B911">
              <w:rPr>
                <w:b w:val="1"/>
                <w:bCs w:val="1"/>
              </w:rPr>
              <w:t>Subject</w:t>
            </w:r>
            <w:r w:rsidRPr="2898B911" w:rsidR="2898B911">
              <w:rPr>
                <w:b w:val="1"/>
                <w:bCs w:val="1"/>
              </w:rPr>
              <w:t xml:space="preserve"> / Topic</w:t>
            </w:r>
          </w:p>
        </w:tc>
      </w:tr>
      <w:tr w:rsidR="2898B911" w:rsidTr="2898B911" w14:paraId="18D14B66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4B856F1A" w:rsidP="2898B911" w:rsidRDefault="4B856F1A" w14:paraId="32DA55C7" w14:textId="5E6FCB13">
            <w:pPr>
              <w:pStyle w:val="Normal"/>
              <w:rPr>
                <w:sz w:val="18"/>
                <w:szCs w:val="18"/>
              </w:rPr>
            </w:pPr>
            <w:r w:rsidRPr="2898B911" w:rsidR="4B856F1A">
              <w:rPr>
                <w:sz w:val="18"/>
                <w:szCs w:val="18"/>
              </w:rPr>
              <w:t xml:space="preserve"> </w:t>
            </w:r>
          </w:p>
          <w:p w:rsidR="2898B911" w:rsidP="2898B911" w:rsidRDefault="2898B911" w14:paraId="362DE44D" w14:textId="1754E7BF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7C8D5B69" w14:textId="7E3B9C1A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4B856F1A" w:rsidP="2898B911" w:rsidRDefault="4B856F1A" w14:paraId="6389E056" w14:textId="12D5A4CE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4B856F1A">
              <w:rPr>
                <w:b w:val="1"/>
                <w:bCs w:val="1"/>
                <w:sz w:val="18"/>
                <w:szCs w:val="18"/>
              </w:rPr>
              <w:t>7-8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333D1BD1" w14:textId="244FFA71">
            <w:pPr>
              <w:pStyle w:val="Normal"/>
              <w:rPr>
                <w:sz w:val="18"/>
                <w:szCs w:val="18"/>
              </w:rPr>
            </w:pPr>
          </w:p>
        </w:tc>
      </w:tr>
      <w:tr w:rsidR="2898B911" w:rsidTr="2898B911" w14:paraId="236865BB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6F70C94F" w14:textId="4E7FC641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16923951" w14:textId="7EACB28B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3C0AA410" w14:textId="2DEDEBE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4B856F1A" w:rsidP="2898B911" w:rsidRDefault="4B856F1A" w14:paraId="513B93F6" w14:textId="0167E6D4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4B856F1A">
              <w:rPr>
                <w:b w:val="1"/>
                <w:bCs w:val="1"/>
                <w:sz w:val="18"/>
                <w:szCs w:val="18"/>
              </w:rPr>
              <w:t>9-8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0A3F52B6" w14:textId="4A16A521">
            <w:pPr>
              <w:pStyle w:val="Normal"/>
              <w:rPr>
                <w:sz w:val="18"/>
                <w:szCs w:val="18"/>
              </w:rPr>
            </w:pPr>
          </w:p>
        </w:tc>
      </w:tr>
      <w:tr w:rsidR="2898B911" w:rsidTr="2898B911" w14:paraId="408596E1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2E1BD4D2" w14:textId="5A7CF8FE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00845990" w14:textId="27983034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51096830" w14:textId="3EAC2C22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4B856F1A" w:rsidP="2898B911" w:rsidRDefault="4B856F1A" w14:paraId="182389A8" w14:textId="381662B9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4B856F1A">
              <w:rPr>
                <w:b w:val="1"/>
                <w:bCs w:val="1"/>
                <w:sz w:val="18"/>
                <w:szCs w:val="18"/>
              </w:rPr>
              <w:t>9-10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7E704B2D" w14:textId="78B45FA1">
            <w:pPr>
              <w:pStyle w:val="Normal"/>
              <w:rPr>
                <w:sz w:val="18"/>
                <w:szCs w:val="18"/>
              </w:rPr>
            </w:pPr>
          </w:p>
        </w:tc>
      </w:tr>
      <w:tr w:rsidR="2898B911" w:rsidTr="2898B911" w14:paraId="70F74383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4A61A824" w14:textId="2F8B96D4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6028B9F4" w14:textId="77A7F113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769F03CC" w14:textId="1E402227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4B856F1A" w:rsidP="2898B911" w:rsidRDefault="4B856F1A" w14:paraId="47E739DC" w14:textId="1992625A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4B856F1A">
              <w:rPr>
                <w:b w:val="1"/>
                <w:bCs w:val="1"/>
                <w:sz w:val="18"/>
                <w:szCs w:val="18"/>
              </w:rPr>
              <w:t>10-11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61896CF1" w14:textId="65185192">
            <w:pPr>
              <w:pStyle w:val="Normal"/>
              <w:rPr>
                <w:sz w:val="18"/>
                <w:szCs w:val="18"/>
              </w:rPr>
            </w:pPr>
          </w:p>
        </w:tc>
      </w:tr>
      <w:tr w:rsidR="2898B911" w:rsidTr="2898B911" w14:paraId="2B7C5F84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6D6E68B2" w14:textId="1428A4F2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3A406263" w14:textId="42C02CEA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5DB03250" w14:textId="0C736B6A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4B856F1A" w:rsidP="2898B911" w:rsidRDefault="4B856F1A" w14:paraId="2B8AF8EA" w14:textId="75FC624C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4B856F1A">
              <w:rPr>
                <w:b w:val="1"/>
                <w:bCs w:val="1"/>
                <w:sz w:val="18"/>
                <w:szCs w:val="18"/>
              </w:rPr>
              <w:t>11-12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16B0425F" w14:textId="768875D4">
            <w:pPr>
              <w:pStyle w:val="Normal"/>
              <w:rPr>
                <w:sz w:val="18"/>
                <w:szCs w:val="18"/>
              </w:rPr>
            </w:pPr>
          </w:p>
        </w:tc>
      </w:tr>
      <w:tr w:rsidR="2898B911" w:rsidTr="2898B911" w14:paraId="37D3E44B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38E538E8" w14:textId="0066C45D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7AE24257" w14:textId="3173CF3C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0D3B2046" w14:textId="566DEB39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4B856F1A" w:rsidP="2898B911" w:rsidRDefault="4B856F1A" w14:paraId="6EFDA8C5" w14:textId="0D37CC46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4B856F1A">
              <w:rPr>
                <w:b w:val="1"/>
                <w:bCs w:val="1"/>
                <w:sz w:val="18"/>
                <w:szCs w:val="18"/>
              </w:rPr>
              <w:t>12-1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10BFBF7B" w14:textId="013518C8">
            <w:pPr>
              <w:pStyle w:val="Normal"/>
              <w:rPr>
                <w:sz w:val="18"/>
                <w:szCs w:val="18"/>
              </w:rPr>
            </w:pPr>
          </w:p>
        </w:tc>
      </w:tr>
      <w:tr w:rsidR="2898B911" w:rsidTr="2898B911" w14:paraId="6360B71B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6F97F2CE" w14:textId="2A120C1A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7ADC1196" w14:textId="7DA04019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5B1C170A" w14:textId="0BE4B726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4B856F1A" w:rsidP="2898B911" w:rsidRDefault="4B856F1A" w14:paraId="47D5B642" w14:textId="34E53D8D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4B856F1A">
              <w:rPr>
                <w:b w:val="1"/>
                <w:bCs w:val="1"/>
                <w:sz w:val="18"/>
                <w:szCs w:val="18"/>
              </w:rPr>
              <w:t>1-2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513CCE13" w14:textId="19415C6E">
            <w:pPr>
              <w:pStyle w:val="Normal"/>
              <w:rPr>
                <w:sz w:val="18"/>
                <w:szCs w:val="18"/>
              </w:rPr>
            </w:pPr>
          </w:p>
        </w:tc>
      </w:tr>
      <w:tr w:rsidR="2898B911" w:rsidTr="2898B911" w14:paraId="07327099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60589B83" w14:textId="038E4004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03851745" w14:textId="09E5203B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37214E67" w14:textId="175D9277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4B856F1A" w:rsidP="2898B911" w:rsidRDefault="4B856F1A" w14:paraId="12079548" w14:textId="312D7DD4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4B856F1A">
              <w:rPr>
                <w:b w:val="1"/>
                <w:bCs w:val="1"/>
                <w:sz w:val="18"/>
                <w:szCs w:val="18"/>
              </w:rPr>
              <w:t>2-3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62F98A7A" w14:textId="46016D74">
            <w:pPr>
              <w:pStyle w:val="Normal"/>
              <w:rPr>
                <w:sz w:val="18"/>
                <w:szCs w:val="18"/>
              </w:rPr>
            </w:pPr>
          </w:p>
        </w:tc>
      </w:tr>
      <w:tr w:rsidR="2898B911" w:rsidTr="2898B911" w14:paraId="6419B5FB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64875D0F" w14:textId="5982EE81">
            <w:pPr>
              <w:rPr>
                <w:sz w:val="18"/>
                <w:szCs w:val="18"/>
              </w:rPr>
            </w:pPr>
          </w:p>
          <w:p w:rsidR="2898B911" w:rsidP="2898B911" w:rsidRDefault="2898B911" w14:paraId="27D743FE" w14:textId="7FD466FD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4CC9DEA1" w14:textId="26DEB3F6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3DFFABE0" w14:textId="4A0893E8">
            <w:pPr>
              <w:pStyle w:val="Normal"/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2898B911">
              <w:rPr>
                <w:b w:val="1"/>
                <w:bCs w:val="1"/>
                <w:sz w:val="18"/>
                <w:szCs w:val="18"/>
              </w:rPr>
              <w:t>3-4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281AB8E5">
            <w:pPr>
              <w:rPr>
                <w:sz w:val="18"/>
                <w:szCs w:val="18"/>
              </w:rPr>
            </w:pPr>
          </w:p>
        </w:tc>
      </w:tr>
      <w:tr w:rsidR="2898B911" w:rsidTr="2898B911" w14:paraId="19B1DC3B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4919D96C" w14:textId="3EF30795">
            <w:pPr>
              <w:rPr>
                <w:sz w:val="18"/>
                <w:szCs w:val="18"/>
              </w:rPr>
            </w:pPr>
          </w:p>
          <w:p w:rsidR="2898B911" w:rsidP="2898B911" w:rsidRDefault="2898B911" w14:paraId="29175261" w14:textId="0F57DA88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75A5E597" w14:textId="65AE53D9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41E0C449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2898B911">
              <w:rPr>
                <w:b w:val="1"/>
                <w:bCs w:val="1"/>
                <w:sz w:val="18"/>
                <w:szCs w:val="18"/>
              </w:rPr>
              <w:t>4-5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2947AE64">
            <w:pPr>
              <w:rPr>
                <w:sz w:val="18"/>
                <w:szCs w:val="18"/>
              </w:rPr>
            </w:pPr>
          </w:p>
        </w:tc>
      </w:tr>
      <w:tr w:rsidR="2898B911" w:rsidTr="2898B911" w14:paraId="1E020AB0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1D53A351" w14:textId="16E25318">
            <w:pPr>
              <w:rPr>
                <w:sz w:val="18"/>
                <w:szCs w:val="18"/>
              </w:rPr>
            </w:pPr>
          </w:p>
          <w:p w:rsidR="2898B911" w:rsidP="2898B911" w:rsidRDefault="2898B911" w14:paraId="6146084C" w14:textId="4BD289F4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3887E3A6" w14:textId="509561BF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791FAA84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2898B911">
              <w:rPr>
                <w:b w:val="1"/>
                <w:bCs w:val="1"/>
                <w:sz w:val="18"/>
                <w:szCs w:val="18"/>
              </w:rPr>
              <w:t>5-6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332D1B36">
            <w:pPr>
              <w:rPr>
                <w:sz w:val="18"/>
                <w:szCs w:val="18"/>
              </w:rPr>
            </w:pPr>
          </w:p>
        </w:tc>
      </w:tr>
      <w:tr w:rsidR="2898B911" w:rsidTr="2898B911" w14:paraId="0B1AD810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4C570894" w14:textId="7BDFE8B0">
            <w:pPr>
              <w:rPr>
                <w:sz w:val="18"/>
                <w:szCs w:val="18"/>
              </w:rPr>
            </w:pPr>
          </w:p>
          <w:p w:rsidR="2898B911" w:rsidP="2898B911" w:rsidRDefault="2898B911" w14:paraId="3B843936" w14:textId="7CCF159C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625F9A79" w14:textId="0928E60E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6C82A43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2898B911">
              <w:rPr>
                <w:b w:val="1"/>
                <w:bCs w:val="1"/>
                <w:sz w:val="18"/>
                <w:szCs w:val="18"/>
              </w:rPr>
              <w:t>6-7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0720ABF8">
            <w:pPr>
              <w:rPr>
                <w:sz w:val="18"/>
                <w:szCs w:val="18"/>
              </w:rPr>
            </w:pPr>
          </w:p>
        </w:tc>
      </w:tr>
      <w:tr w:rsidR="2898B911" w:rsidTr="2898B911" w14:paraId="7C1705AB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259D9778" w14:textId="4196B52D">
            <w:pPr>
              <w:rPr>
                <w:sz w:val="18"/>
                <w:szCs w:val="18"/>
              </w:rPr>
            </w:pPr>
          </w:p>
          <w:p w:rsidR="2898B911" w:rsidP="2898B911" w:rsidRDefault="2898B911" w14:paraId="5FE52EA8" w14:textId="5357F0E7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38AF54FC" w14:textId="7F063A8E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18B496F1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2898B911">
              <w:rPr>
                <w:b w:val="1"/>
                <w:bCs w:val="1"/>
                <w:sz w:val="18"/>
                <w:szCs w:val="18"/>
              </w:rPr>
              <w:t>7-8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52A566DE">
            <w:pPr>
              <w:rPr>
                <w:sz w:val="18"/>
                <w:szCs w:val="18"/>
              </w:rPr>
            </w:pPr>
          </w:p>
        </w:tc>
      </w:tr>
      <w:tr w:rsidR="2898B911" w:rsidTr="2898B911" w14:paraId="330C3380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4568E3A7" w14:textId="4D3B5CDF">
            <w:pPr>
              <w:rPr>
                <w:sz w:val="18"/>
                <w:szCs w:val="18"/>
              </w:rPr>
            </w:pPr>
          </w:p>
          <w:p w:rsidR="2898B911" w:rsidP="2898B911" w:rsidRDefault="2898B911" w14:paraId="63400339" w14:textId="1529E144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76C5B70A" w14:textId="57A57F54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78DF2FA4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2898B911">
              <w:rPr>
                <w:b w:val="1"/>
                <w:bCs w:val="1"/>
                <w:sz w:val="18"/>
                <w:szCs w:val="18"/>
              </w:rPr>
              <w:t>8-9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011272EF">
            <w:pPr>
              <w:rPr>
                <w:sz w:val="18"/>
                <w:szCs w:val="18"/>
              </w:rPr>
            </w:pPr>
          </w:p>
        </w:tc>
      </w:tr>
      <w:tr w:rsidR="2898B911" w:rsidTr="2898B911" w14:paraId="684EBEDF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127B8C7C" w14:textId="485329E1">
            <w:pPr>
              <w:rPr>
                <w:sz w:val="18"/>
                <w:szCs w:val="18"/>
              </w:rPr>
            </w:pPr>
          </w:p>
          <w:p w:rsidR="2898B911" w:rsidP="2898B911" w:rsidRDefault="2898B911" w14:paraId="3E42E764" w14:textId="70B8AC3A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2356949E" w14:textId="1443AEA9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60570C60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2898B911">
              <w:rPr>
                <w:b w:val="1"/>
                <w:bCs w:val="1"/>
                <w:sz w:val="18"/>
                <w:szCs w:val="18"/>
              </w:rPr>
              <w:t>9-10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2CA449D9">
            <w:pPr>
              <w:rPr>
                <w:sz w:val="18"/>
                <w:szCs w:val="18"/>
              </w:rPr>
            </w:pPr>
          </w:p>
        </w:tc>
      </w:tr>
      <w:tr w:rsidR="2898B911" w:rsidTr="2898B911" w14:paraId="060170DA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1C2F9E17" w14:textId="078CCB1F">
            <w:pPr>
              <w:rPr>
                <w:sz w:val="18"/>
                <w:szCs w:val="18"/>
              </w:rPr>
            </w:pPr>
          </w:p>
          <w:p w:rsidR="2898B911" w:rsidP="2898B911" w:rsidRDefault="2898B911" w14:paraId="083496BA" w14:textId="7B93A439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60C58EA5" w14:textId="757FB0B2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00AFA0D1" w14:textId="626625BC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429DF529" w14:textId="7803F0CD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22A95E84" w14:textId="6FD8B36A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nil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1AD4CA7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2898B911">
              <w:rPr>
                <w:b w:val="1"/>
                <w:bCs w:val="1"/>
                <w:sz w:val="18"/>
                <w:szCs w:val="18"/>
              </w:rPr>
              <w:t>Notes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057C7969">
            <w:pPr>
              <w:rPr>
                <w:sz w:val="18"/>
                <w:szCs w:val="18"/>
              </w:rPr>
            </w:pPr>
          </w:p>
        </w:tc>
      </w:tr>
      <w:tr w:rsidR="2898B911" w:rsidTr="2898B911" w14:paraId="415AAD1C">
        <w:trPr>
          <w:trHeight w:val="401"/>
        </w:trPr>
        <w:tc>
          <w:tcPr>
            <w:tcW w:w="4245" w:type="dxa"/>
            <w:tcBorders>
              <w:right w:val="single" w:color="auto" w:sz="4"/>
            </w:tcBorders>
            <w:tcMar/>
            <w:vAlign w:val="center"/>
          </w:tcPr>
          <w:p w:rsidR="2898B911" w:rsidP="2898B911" w:rsidRDefault="2898B911" w14:paraId="7442C1CE" w14:textId="34ECAB1E">
            <w:pPr>
              <w:rPr>
                <w:sz w:val="18"/>
                <w:szCs w:val="18"/>
              </w:rPr>
            </w:pPr>
          </w:p>
          <w:p w:rsidR="2898B911" w:rsidP="2898B911" w:rsidRDefault="2898B911" w14:paraId="6EC1D2D0" w14:textId="591C4E3B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6988FFB4" w14:textId="2DB82DCD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1831C751" w14:textId="2AB212B7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497CA896" w14:textId="429EB3FF">
            <w:pPr>
              <w:pStyle w:val="Normal"/>
              <w:rPr>
                <w:sz w:val="18"/>
                <w:szCs w:val="18"/>
              </w:rPr>
            </w:pPr>
          </w:p>
          <w:p w:rsidR="2898B911" w:rsidP="2898B911" w:rsidRDefault="2898B911" w14:paraId="568D4E99" w14:textId="2A167C0C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color="auto" w:sz="4"/>
              <w:bottom w:val="single" w:color="auto" w:sz="4"/>
              <w:right w:val="single" w:color="auto" w:sz="4"/>
            </w:tcBorders>
            <w:shd w:val="clear" w:color="auto" w:fill="FFFFBD"/>
            <w:tcMar/>
            <w:vAlign w:val="center"/>
          </w:tcPr>
          <w:p w:rsidR="2898B911" w:rsidP="2898B911" w:rsidRDefault="2898B911" w14:paraId="2E87F9D9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RPr="2898B911" w:rsidR="2898B911">
              <w:rPr>
                <w:b w:val="1"/>
                <w:bCs w:val="1"/>
                <w:sz w:val="18"/>
                <w:szCs w:val="18"/>
              </w:rPr>
              <w:t>Reward</w:t>
            </w:r>
          </w:p>
        </w:tc>
        <w:tc>
          <w:tcPr>
            <w:tcW w:w="4504" w:type="dxa"/>
            <w:tcBorders>
              <w:left w:val="single" w:color="auto" w:sz="4"/>
            </w:tcBorders>
            <w:tcMar/>
            <w:vAlign w:val="center"/>
          </w:tcPr>
          <w:p w:rsidR="2898B911" w:rsidP="2898B911" w:rsidRDefault="2898B911" w14:paraId="68CB2E35">
            <w:pPr>
              <w:rPr>
                <w:sz w:val="18"/>
                <w:szCs w:val="18"/>
              </w:rPr>
            </w:pPr>
          </w:p>
        </w:tc>
      </w:tr>
    </w:tbl>
    <w:p w:rsidR="2898B911" w:rsidP="2898B911" w:rsidRDefault="2898B911" w14:paraId="7A293C52" w14:textId="7D860E1A">
      <w:pPr>
        <w:pStyle w:val="Normal"/>
      </w:pPr>
    </w:p>
    <w:p xmlns:wp14="http://schemas.microsoft.com/office/word/2010/wordml" w:rsidR="001D79D6" w:rsidRDefault="001D79D6" w14:paraId="2908EB2C" wp14:textId="77777777"/>
    <w:sectPr w:rsidR="001D79D6" w:rsidSect="00653B2E">
      <w:type w:val="continuous"/>
      <w:pgSz w:w="11906" w:h="16838" w:orient="portrait"/>
      <w:pgMar w:top="720" w:right="720" w:bottom="720" w:left="720" w:header="720" w:footer="720" w:gutter="0"/>
      <w:paperSrc w:first="15" w:other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D6"/>
    <w:rsid w:val="000F6CC9"/>
    <w:rsid w:val="001D79D6"/>
    <w:rsid w:val="00470C13"/>
    <w:rsid w:val="00490AF1"/>
    <w:rsid w:val="00572913"/>
    <w:rsid w:val="00653B2E"/>
    <w:rsid w:val="0923EABD"/>
    <w:rsid w:val="0EF34F1F"/>
    <w:rsid w:val="1ADE8646"/>
    <w:rsid w:val="1FFD35DC"/>
    <w:rsid w:val="21451CAA"/>
    <w:rsid w:val="23CEA2E9"/>
    <w:rsid w:val="24D0A6FF"/>
    <w:rsid w:val="2898B911"/>
    <w:rsid w:val="289C39F8"/>
    <w:rsid w:val="289F1A58"/>
    <w:rsid w:val="2CC29087"/>
    <w:rsid w:val="2CC29087"/>
    <w:rsid w:val="32065237"/>
    <w:rsid w:val="3443C8A1"/>
    <w:rsid w:val="37607181"/>
    <w:rsid w:val="380D30B4"/>
    <w:rsid w:val="39A90115"/>
    <w:rsid w:val="3B44D176"/>
    <w:rsid w:val="3E7C7238"/>
    <w:rsid w:val="45AF22D4"/>
    <w:rsid w:val="484B075B"/>
    <w:rsid w:val="4B856F1A"/>
    <w:rsid w:val="4F48A2DE"/>
    <w:rsid w:val="5C39A114"/>
    <w:rsid w:val="5C4BB3A0"/>
    <w:rsid w:val="625C4E7D"/>
    <w:rsid w:val="63EBF494"/>
    <w:rsid w:val="787F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1E8C7A3"/>
  <w15:chartTrackingRefBased/>
  <w15:docId w15:val="{E2BEC3A0-9B13-4C0B-8126-D1FBFC4D2C2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rFonts w:ascii="Trebuchet MS" w:hAnsi="Trebuchet MS"/>
      <w:lang w:eastAsia="en-US"/>
    </w:rPr>
  </w:style>
  <w:style w:type="character" w:styleId="DefaultParagraphFont" w:default="1">
    <w:name w:val="Default Paragraph Font"/>
    <w:semiHidden/>
  </w:style>
  <w:style w:type="table" w:styleId="TableNormal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</w:style>
  <w:style w:type="table" w:styleId="TableGrid">
    <w:name w:val="Table Grid"/>
    <w:basedOn w:val="TableNormal"/>
    <w:rsid w:val="001D79D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1D79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R6F08~1.HOL\LOCALS~1\Temp\TCD1A.tmp\Weekly%20appointment%20shee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Weekly appointment sheet.dot</ap:Template>
  <ap:Application>Microsoft Word for the web</ap:Application>
  <ap:DocSecurity>0</ap:DocSecurity>
  <ap:ScaleCrop>false</ap:ScaleCrop>
  <ap:Manager/>
  <ap:Company>Microsoft Corporation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Mr.Holt</dc:creator>
  <keywords/>
  <dc:description/>
  <lastModifiedBy>Mr D Holt</lastModifiedBy>
  <revision>8</revision>
  <lastPrinted>2007-11-22T18:45:00.0000000Z</lastPrinted>
  <dcterms:created xsi:type="dcterms:W3CDTF">2022-10-07T14:55:00.0000000Z</dcterms:created>
  <dcterms:modified xsi:type="dcterms:W3CDTF">2023-10-03T06:31:53.5316318Z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TC010764711033</vt:lpwstr>
  </property>
</Properties>
</file>