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F38FF" w:rsidRDefault="00FB140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0</wp:posOffset>
                </wp:positionV>
                <wp:extent cx="5143500" cy="4476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406" w:rsidRPr="00E327AC" w:rsidRDefault="00FB1406" w:rsidP="00FB1406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</w:rPr>
                            </w:pPr>
                            <w:r w:rsidRPr="00E327AC">
                              <w:rPr>
                                <w:rFonts w:ascii="Arial Black" w:hAnsi="Arial Black"/>
                                <w:sz w:val="32"/>
                              </w:rPr>
                              <w:t>How to use Accessit – our library system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5.25pt;margin-top:0;width:405pt;height:35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">
                <v:textbox>
                  <w:txbxContent>
                    <w:p w:rsidR="00FB1406" w:rsidRPr="00E327AC" w:rsidRDefault="00FB1406" w:rsidP="00FB1406">
                      <w:pPr>
                        <w:jc w:val="center"/>
                        <w:rPr>
                          <w:rFonts w:ascii="Arial Black" w:hAnsi="Arial Black"/>
                          <w:sz w:val="32"/>
                        </w:rPr>
                      </w:pPr>
                      <w:r w:rsidRPr="00E327AC">
                        <w:rPr>
                          <w:rFonts w:ascii="Arial Black" w:hAnsi="Arial Black"/>
                          <w:sz w:val="32"/>
                        </w:rPr>
                        <w:t xml:space="preserve">How to use </w:t>
                      </w:r>
                      <w:proofErr w:type="spellStart"/>
                      <w:r w:rsidRPr="00E327AC">
                        <w:rPr>
                          <w:rFonts w:ascii="Arial Black" w:hAnsi="Arial Black"/>
                          <w:sz w:val="32"/>
                        </w:rPr>
                        <w:t>Accessit</w:t>
                      </w:r>
                      <w:proofErr w:type="spellEnd"/>
                      <w:r w:rsidRPr="00E327AC">
                        <w:rPr>
                          <w:rFonts w:ascii="Arial Black" w:hAnsi="Arial Black"/>
                          <w:sz w:val="32"/>
                        </w:rPr>
                        <w:t xml:space="preserve"> – our library system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F38FF" w:rsidRDefault="00771865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251460</wp:posOffset>
            </wp:positionV>
            <wp:extent cx="3834765" cy="1853565"/>
            <wp:effectExtent l="0" t="0" r="0" b="0"/>
            <wp:wrapTight wrapText="bothSides">
              <wp:wrapPolygon edited="0">
                <wp:start x="0" y="0"/>
                <wp:lineTo x="0" y="21311"/>
                <wp:lineTo x="21461" y="21311"/>
                <wp:lineTo x="2146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8FF" w:rsidRDefault="007718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771525</wp:posOffset>
                </wp:positionV>
                <wp:extent cx="1743075" cy="352425"/>
                <wp:effectExtent l="0" t="19050" r="47625" b="47625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3524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type w14:anchorId="6D7C12D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7" o:spid="_x0000_s1026" type="#_x0000_t13" style="position:absolute;margin-left:275.25pt;margin-top:60.75pt;width:137.25pt;height:27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" adj="19416" fillcolor="#5b9bd5 [3204]" strokecolor="#1f4d78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475615</wp:posOffset>
                </wp:positionV>
                <wp:extent cx="3354070" cy="695325"/>
                <wp:effectExtent l="0" t="0" r="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407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406" w:rsidRPr="00E6600A" w:rsidRDefault="00FB1406" w:rsidP="00E660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 w:rsidRPr="00E6600A">
                              <w:rPr>
                                <w:sz w:val="28"/>
                              </w:rPr>
                              <w:t>You will find Accessit on RMUnify</w:t>
                            </w:r>
                          </w:p>
                          <w:p w:rsidR="00FB1406" w:rsidRPr="00E6600A" w:rsidRDefault="00FB1406">
                            <w:pPr>
                              <w:rPr>
                                <w:sz w:val="28"/>
                              </w:rPr>
                            </w:pPr>
                            <w:r w:rsidRPr="00E6600A">
                              <w:rPr>
                                <w:sz w:val="28"/>
                              </w:rPr>
                              <w:t>The tile looks like this</w:t>
                            </w:r>
                            <w:r w:rsidR="00E6600A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27" type="#_x0000_t202" style="position:absolute;margin-left:0;margin-top:37.45pt;width:264.1pt;height:54.75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" stroked="f">
                <v:textbox>
                  <w:txbxContent>
                    <w:p w:rsidR="00FB1406" w:rsidRPr="00E6600A" w:rsidRDefault="00FB1406" w:rsidP="00E660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 w:rsidRPr="00E6600A">
                        <w:rPr>
                          <w:sz w:val="28"/>
                        </w:rPr>
                        <w:t xml:space="preserve">You will find </w:t>
                      </w:r>
                      <w:proofErr w:type="spellStart"/>
                      <w:r w:rsidRPr="00E6600A">
                        <w:rPr>
                          <w:sz w:val="28"/>
                        </w:rPr>
                        <w:t>Accessit</w:t>
                      </w:r>
                      <w:proofErr w:type="spellEnd"/>
                      <w:r w:rsidRPr="00E6600A">
                        <w:rPr>
                          <w:sz w:val="28"/>
                        </w:rPr>
                        <w:t xml:space="preserve"> on </w:t>
                      </w:r>
                      <w:proofErr w:type="spellStart"/>
                      <w:r w:rsidRPr="00E6600A">
                        <w:rPr>
                          <w:sz w:val="28"/>
                        </w:rPr>
                        <w:t>RMUnify</w:t>
                      </w:r>
                      <w:proofErr w:type="spellEnd"/>
                    </w:p>
                    <w:p w:rsidR="00FB1406" w:rsidRPr="00E6600A" w:rsidRDefault="00FB1406">
                      <w:pPr>
                        <w:rPr>
                          <w:sz w:val="28"/>
                        </w:rPr>
                      </w:pPr>
                      <w:r w:rsidRPr="00E6600A">
                        <w:rPr>
                          <w:sz w:val="28"/>
                        </w:rPr>
                        <w:t>The tile looks like this</w:t>
                      </w:r>
                      <w:r w:rsidR="00E6600A">
                        <w:rPr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63500</wp:posOffset>
            </wp:positionV>
            <wp:extent cx="1591310" cy="1779905"/>
            <wp:effectExtent l="0" t="0" r="8890" b="0"/>
            <wp:wrapTight wrapText="bothSides">
              <wp:wrapPolygon edited="0">
                <wp:start x="0" y="0"/>
                <wp:lineTo x="0" y="21269"/>
                <wp:lineTo x="21462" y="21269"/>
                <wp:lineTo x="2146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8FF" w:rsidRDefault="003F38FF"/>
    <w:p w:rsidR="003F38FF" w:rsidRDefault="003F38FF"/>
    <w:p w:rsidR="003F38FF" w:rsidRDefault="007718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9EC504" wp14:editId="62F8F1B5">
                <wp:simplePos x="0" y="0"/>
                <wp:positionH relativeFrom="column">
                  <wp:posOffset>2876550</wp:posOffset>
                </wp:positionH>
                <wp:positionV relativeFrom="paragraph">
                  <wp:posOffset>958850</wp:posOffset>
                </wp:positionV>
                <wp:extent cx="3067050" cy="314325"/>
                <wp:effectExtent l="0" t="323850" r="0" b="276225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62868">
                          <a:off x="0" y="0"/>
                          <a:ext cx="3067050" cy="314325"/>
                        </a:xfrm>
                        <a:prstGeom prst="rightArrow">
                          <a:avLst>
                            <a:gd name="adj1" fmla="val 50000"/>
                            <a:gd name="adj2" fmla="val 53030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4060143" id="Right Arrow 9" o:spid="_x0000_s1026" type="#_x0000_t13" style="position:absolute;margin-left:226.5pt;margin-top:75.5pt;width:241.5pt;height:24.75pt;rotation:-805145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" adj="20426" fillcolor="#5b9bd5" strokecolor="#41719c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061B018" wp14:editId="0EAD3155">
                <wp:simplePos x="0" y="0"/>
                <wp:positionH relativeFrom="margin">
                  <wp:align>left</wp:align>
                </wp:positionH>
                <wp:positionV relativeFrom="paragraph">
                  <wp:posOffset>375920</wp:posOffset>
                </wp:positionV>
                <wp:extent cx="2762250" cy="1266825"/>
                <wp:effectExtent l="0" t="0" r="0" b="952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406" w:rsidRDefault="00E6600A" w:rsidP="00FB1406">
                            <w:pPr>
                              <w:rPr>
                                <w:sz w:val="28"/>
                              </w:rPr>
                            </w:pPr>
                            <w:r w:rsidRPr="00E6600A">
                              <w:rPr>
                                <w:sz w:val="28"/>
                              </w:rPr>
                              <w:t xml:space="preserve">2. </w:t>
                            </w:r>
                            <w:r w:rsidR="00FB1406" w:rsidRPr="00E6600A">
                              <w:rPr>
                                <w:sz w:val="28"/>
                              </w:rPr>
                              <w:t>Click on the tile and it will bring you to this page.</w:t>
                            </w:r>
                          </w:p>
                          <w:p w:rsidR="00CE58A3" w:rsidRDefault="00CE58A3" w:rsidP="00FB1406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3. Click blue box ‘Guest’</w:t>
                            </w:r>
                          </w:p>
                          <w:p w:rsidR="00CE58A3" w:rsidRDefault="00CE58A3" w:rsidP="00FB1406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4. Click </w:t>
                            </w:r>
                            <w:r w:rsidRPr="00CE58A3">
                              <w:rPr>
                                <w:b/>
                                <w:color w:val="0070C0"/>
                                <w:sz w:val="28"/>
                              </w:rPr>
                              <w:t>Login in with school details</w:t>
                            </w:r>
                            <w:r w:rsidR="00B02E85">
                              <w:rPr>
                                <w:b/>
                                <w:color w:val="0070C0"/>
                                <w:sz w:val="28"/>
                              </w:rPr>
                              <w:t xml:space="preserve"> ignore </w:t>
                            </w:r>
                          </w:p>
                          <w:p w:rsidR="00CE58A3" w:rsidRDefault="00CE58A3" w:rsidP="00FB1406">
                            <w:pPr>
                              <w:rPr>
                                <w:sz w:val="28"/>
                              </w:rPr>
                            </w:pPr>
                          </w:p>
                          <w:p w:rsidR="00CE58A3" w:rsidRPr="00E6600A" w:rsidRDefault="00CE58A3" w:rsidP="00FB1406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061B018" id="_x0000_s1028" type="#_x0000_t202" style="position:absolute;margin-left:0;margin-top:29.6pt;width:217.5pt;height:99.7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" stroked="f">
                <v:textbox>
                  <w:txbxContent>
                    <w:p w:rsidR="00FB1406" w:rsidRDefault="00E6600A" w:rsidP="00FB1406">
                      <w:pPr>
                        <w:rPr>
                          <w:sz w:val="28"/>
                        </w:rPr>
                      </w:pPr>
                      <w:r w:rsidRPr="00E6600A">
                        <w:rPr>
                          <w:sz w:val="28"/>
                        </w:rPr>
                        <w:t xml:space="preserve">2. </w:t>
                      </w:r>
                      <w:r w:rsidR="00FB1406" w:rsidRPr="00E6600A">
                        <w:rPr>
                          <w:sz w:val="28"/>
                        </w:rPr>
                        <w:t>Click on the tile and it will bring you to this page.</w:t>
                      </w:r>
                    </w:p>
                    <w:p w:rsidR="00CE58A3" w:rsidRDefault="00CE58A3" w:rsidP="00FB1406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3. Click blue box ‘Guest’</w:t>
                      </w:r>
                    </w:p>
                    <w:p w:rsidR="00CE58A3" w:rsidRDefault="00CE58A3" w:rsidP="00FB1406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4. Click </w:t>
                      </w:r>
                      <w:r w:rsidRPr="00CE58A3">
                        <w:rPr>
                          <w:b/>
                          <w:color w:val="0070C0"/>
                          <w:sz w:val="28"/>
                        </w:rPr>
                        <w:t>Login in with school details</w:t>
                      </w:r>
                      <w:r w:rsidR="00B02E85">
                        <w:rPr>
                          <w:b/>
                          <w:color w:val="0070C0"/>
                          <w:sz w:val="28"/>
                        </w:rPr>
                        <w:t xml:space="preserve"> ignore </w:t>
                      </w:r>
                    </w:p>
                    <w:p w:rsidR="00CE58A3" w:rsidRDefault="00CE58A3" w:rsidP="00FB1406">
                      <w:pPr>
                        <w:rPr>
                          <w:sz w:val="28"/>
                        </w:rPr>
                      </w:pPr>
                    </w:p>
                    <w:p w:rsidR="00CE58A3" w:rsidRPr="00E6600A" w:rsidRDefault="00CE58A3" w:rsidP="00FB1406">
                      <w:pPr>
                        <w:rPr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F38FF" w:rsidRDefault="00CA2B18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3038475</wp:posOffset>
            </wp:positionH>
            <wp:positionV relativeFrom="paragraph">
              <wp:posOffset>9525</wp:posOffset>
            </wp:positionV>
            <wp:extent cx="3769360" cy="1914525"/>
            <wp:effectExtent l="0" t="0" r="2540" b="9525"/>
            <wp:wrapTight wrapText="bothSides">
              <wp:wrapPolygon edited="0">
                <wp:start x="0" y="0"/>
                <wp:lineTo x="0" y="21493"/>
                <wp:lineTo x="21505" y="21493"/>
                <wp:lineTo x="2150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327" w:rsidRDefault="0047332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A018D1F" wp14:editId="088FC1EC">
                <wp:simplePos x="0" y="0"/>
                <wp:positionH relativeFrom="margin">
                  <wp:posOffset>2476500</wp:posOffset>
                </wp:positionH>
                <wp:positionV relativeFrom="paragraph">
                  <wp:posOffset>495935</wp:posOffset>
                </wp:positionV>
                <wp:extent cx="4438650" cy="981075"/>
                <wp:effectExtent l="0" t="0" r="0" b="95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5D55" w:rsidRDefault="00055D55" w:rsidP="00055D55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5. Log in</w:t>
                            </w:r>
                            <w:r w:rsidR="0017640B">
                              <w:rPr>
                                <w:sz w:val="28"/>
                              </w:rPr>
                              <w:t xml:space="preserve"> with your school email address, no password needed</w:t>
                            </w:r>
                          </w:p>
                          <w:p w:rsidR="00055D55" w:rsidRDefault="0017640B" w:rsidP="00055D55">
                            <w:pPr>
                              <w:rPr>
                                <w:i/>
                                <w:sz w:val="28"/>
                              </w:rPr>
                            </w:pPr>
                            <w:r w:rsidRPr="0017640B">
                              <w:rPr>
                                <w:i/>
                                <w:sz w:val="28"/>
                              </w:rPr>
                              <w:t>Year</w:t>
                            </w:r>
                            <w:r w:rsidR="00055D55" w:rsidRPr="0017640B">
                              <w:rPr>
                                <w:i/>
                                <w:sz w:val="28"/>
                              </w:rPr>
                              <w:t>First</w:t>
                            </w:r>
                            <w:r w:rsidRPr="0017640B">
                              <w:rPr>
                                <w:i/>
                                <w:sz w:val="28"/>
                              </w:rPr>
                              <w:t>name.lastname@exmouthcollege.devon.sch.uk</w:t>
                            </w:r>
                            <w:r w:rsidR="00055D55" w:rsidRPr="0017640B">
                              <w:rPr>
                                <w:i/>
                                <w:sz w:val="28"/>
                              </w:rPr>
                              <w:t xml:space="preserve"> </w:t>
                            </w:r>
                          </w:p>
                          <w:p w:rsidR="00B02E85" w:rsidRPr="0017640B" w:rsidRDefault="00B02E85" w:rsidP="00055D55">
                            <w:pPr>
                              <w:rPr>
                                <w:i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5A018D1F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95pt;margin-top:39.05pt;width:349.5pt;height:77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" stroked="f">
                <v:textbox>
                  <w:txbxContent>
                    <w:p w:rsidR="00055D55" w:rsidRDefault="00055D55" w:rsidP="00055D55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5. Log in</w:t>
                      </w:r>
                      <w:r w:rsidR="0017640B">
                        <w:rPr>
                          <w:sz w:val="28"/>
                        </w:rPr>
                        <w:t xml:space="preserve"> with your school email address, no password needed</w:t>
                      </w:r>
                    </w:p>
                    <w:p w:rsidR="00055D55" w:rsidRDefault="0017640B" w:rsidP="00055D55">
                      <w:pPr>
                        <w:rPr>
                          <w:i/>
                          <w:sz w:val="28"/>
                        </w:rPr>
                      </w:pPr>
                      <w:r w:rsidRPr="0017640B">
                        <w:rPr>
                          <w:i/>
                          <w:sz w:val="28"/>
                        </w:rPr>
                        <w:t>Year</w:t>
                      </w:r>
                      <w:r w:rsidR="00055D55" w:rsidRPr="0017640B">
                        <w:rPr>
                          <w:i/>
                          <w:sz w:val="28"/>
                        </w:rPr>
                        <w:t>First</w:t>
                      </w:r>
                      <w:r w:rsidRPr="0017640B">
                        <w:rPr>
                          <w:i/>
                          <w:sz w:val="28"/>
                        </w:rPr>
                        <w:t>name.lastname@exmouthcollege.devon.sch.uk</w:t>
                      </w:r>
                      <w:r w:rsidR="00055D55" w:rsidRPr="0017640B">
                        <w:rPr>
                          <w:i/>
                          <w:sz w:val="28"/>
                        </w:rPr>
                        <w:t xml:space="preserve"> </w:t>
                      </w:r>
                    </w:p>
                    <w:p w:rsidR="00B02E85" w:rsidRPr="0017640B" w:rsidRDefault="00B02E85" w:rsidP="00055D55">
                      <w:pPr>
                        <w:rPr>
                          <w:i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1270</wp:posOffset>
            </wp:positionV>
            <wp:extent cx="2068195" cy="1626235"/>
            <wp:effectExtent l="0" t="0" r="8255" b="0"/>
            <wp:wrapTight wrapText="bothSides">
              <wp:wrapPolygon edited="0">
                <wp:start x="0" y="0"/>
                <wp:lineTo x="0" y="21254"/>
                <wp:lineTo x="21487" y="21254"/>
                <wp:lineTo x="2148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162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327" w:rsidRDefault="00473327"/>
    <w:p w:rsidR="00473327" w:rsidRDefault="0047332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E5C6A9E" wp14:editId="5A72F53B">
                <wp:simplePos x="0" y="0"/>
                <wp:positionH relativeFrom="margin">
                  <wp:posOffset>-142875</wp:posOffset>
                </wp:positionH>
                <wp:positionV relativeFrom="paragraph">
                  <wp:posOffset>195580</wp:posOffset>
                </wp:positionV>
                <wp:extent cx="2762250" cy="243840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24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E85" w:rsidRPr="00B02E85" w:rsidRDefault="00B02E85" w:rsidP="00B02E85">
                            <w:pPr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</w:t>
                            </w:r>
                            <w:r w:rsidRPr="00B02E85">
                              <w:rPr>
                                <w:color w:val="000000" w:themeColor="text1"/>
                                <w:sz w:val="28"/>
                              </w:rPr>
                              <w:t>.  It will take you to your ‘</w:t>
                            </w:r>
                            <w:r w:rsidRPr="00B02E85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dashboard</w:t>
                            </w:r>
                            <w:r w:rsidRPr="00B02E85">
                              <w:rPr>
                                <w:color w:val="000000" w:themeColor="text1"/>
                                <w:sz w:val="28"/>
                              </w:rPr>
                              <w:t>’ where you can see the following:</w:t>
                            </w:r>
                          </w:p>
                          <w:p w:rsidR="00B02E85" w:rsidRDefault="00B02E85" w:rsidP="00B02E8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B02E85">
                              <w:rPr>
                                <w:color w:val="000000" w:themeColor="text1"/>
                                <w:sz w:val="28"/>
                              </w:rPr>
                              <w:t>Current Loans</w:t>
                            </w:r>
                          </w:p>
                          <w:p w:rsidR="00ED59B5" w:rsidRPr="00B02E85" w:rsidRDefault="00B65142" w:rsidP="00B02E8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</w:rPr>
                              <w:t>Over dues</w:t>
                            </w:r>
                          </w:p>
                          <w:p w:rsidR="00B02E85" w:rsidRPr="00B02E85" w:rsidRDefault="00B02E85" w:rsidP="00B02E8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B02E85">
                              <w:rPr>
                                <w:color w:val="000000" w:themeColor="text1"/>
                                <w:sz w:val="28"/>
                              </w:rPr>
                              <w:t>Bookings</w:t>
                            </w:r>
                          </w:p>
                          <w:p w:rsidR="00B02E85" w:rsidRDefault="00B02E85" w:rsidP="00B02E8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B02E85">
                              <w:rPr>
                                <w:color w:val="000000" w:themeColor="text1"/>
                                <w:sz w:val="28"/>
                              </w:rPr>
                              <w:t>Current Loan History</w:t>
                            </w:r>
                          </w:p>
                          <w:p w:rsidR="00ED59B5" w:rsidRDefault="00ED59B5" w:rsidP="00B02E8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</w:rPr>
                              <w:t>My interests</w:t>
                            </w:r>
                          </w:p>
                          <w:p w:rsidR="00ED59B5" w:rsidRPr="00B02E85" w:rsidRDefault="00ED59B5" w:rsidP="00B02E8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</w:rPr>
                              <w:t>Reservations</w:t>
                            </w:r>
                          </w:p>
                          <w:p w:rsidR="00B02E85" w:rsidRDefault="00B02E85" w:rsidP="00B02E85">
                            <w:pPr>
                              <w:rPr>
                                <w:sz w:val="28"/>
                              </w:rPr>
                            </w:pPr>
                          </w:p>
                          <w:p w:rsidR="00B02E85" w:rsidRPr="00E6600A" w:rsidRDefault="00B02E85" w:rsidP="00B02E85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5C6A9E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-11.25pt;margin-top:15.4pt;width:217.5pt;height:19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" stroked="f">
                <v:textbox>
                  <w:txbxContent>
                    <w:p w:rsidR="00B02E85" w:rsidRPr="00B02E85" w:rsidRDefault="00B02E85" w:rsidP="00B02E85">
                      <w:pPr>
                        <w:rPr>
                          <w:color w:val="000000" w:themeColor="text1"/>
                          <w:sz w:val="28"/>
                        </w:rPr>
                      </w:pPr>
                      <w:r>
                        <w:rPr>
                          <w:sz w:val="28"/>
                        </w:rPr>
                        <w:t>6</w:t>
                      </w:r>
                      <w:r w:rsidRPr="00B02E85">
                        <w:rPr>
                          <w:color w:val="000000" w:themeColor="text1"/>
                          <w:sz w:val="28"/>
                        </w:rPr>
                        <w:t>.  It will take you to your ‘</w:t>
                      </w:r>
                      <w:r w:rsidRPr="00B02E85">
                        <w:rPr>
                          <w:b/>
                          <w:color w:val="000000" w:themeColor="text1"/>
                          <w:sz w:val="28"/>
                        </w:rPr>
                        <w:t>dashboard</w:t>
                      </w:r>
                      <w:r w:rsidRPr="00B02E85">
                        <w:rPr>
                          <w:color w:val="000000" w:themeColor="text1"/>
                          <w:sz w:val="28"/>
                        </w:rPr>
                        <w:t>’ where you can see the following:</w:t>
                      </w:r>
                    </w:p>
                    <w:p w:rsidR="00B02E85" w:rsidRDefault="00B02E85" w:rsidP="00B02E8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  <w:sz w:val="28"/>
                        </w:rPr>
                      </w:pPr>
                      <w:r w:rsidRPr="00B02E85">
                        <w:rPr>
                          <w:color w:val="000000" w:themeColor="text1"/>
                          <w:sz w:val="28"/>
                        </w:rPr>
                        <w:t>Current Loans</w:t>
                      </w:r>
                    </w:p>
                    <w:p w:rsidR="00ED59B5" w:rsidRPr="00B02E85" w:rsidRDefault="00B65142" w:rsidP="00B02E8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  <w:sz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</w:rPr>
                        <w:t>Over dues</w:t>
                      </w:r>
                    </w:p>
                    <w:p w:rsidR="00B02E85" w:rsidRPr="00B02E85" w:rsidRDefault="00B02E85" w:rsidP="00B02E8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  <w:sz w:val="28"/>
                        </w:rPr>
                      </w:pPr>
                      <w:r w:rsidRPr="00B02E85">
                        <w:rPr>
                          <w:color w:val="000000" w:themeColor="text1"/>
                          <w:sz w:val="28"/>
                        </w:rPr>
                        <w:t>Bookings</w:t>
                      </w:r>
                    </w:p>
                    <w:p w:rsidR="00B02E85" w:rsidRDefault="00B02E85" w:rsidP="00B02E8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  <w:sz w:val="28"/>
                        </w:rPr>
                      </w:pPr>
                      <w:r w:rsidRPr="00B02E85">
                        <w:rPr>
                          <w:color w:val="000000" w:themeColor="text1"/>
                          <w:sz w:val="28"/>
                        </w:rPr>
                        <w:t>Current Loan History</w:t>
                      </w:r>
                    </w:p>
                    <w:p w:rsidR="00ED59B5" w:rsidRDefault="00ED59B5" w:rsidP="00B02E8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  <w:sz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</w:rPr>
                        <w:t>My interests</w:t>
                      </w:r>
                    </w:p>
                    <w:p w:rsidR="00ED59B5" w:rsidRPr="00B02E85" w:rsidRDefault="00ED59B5" w:rsidP="00B02E8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  <w:sz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</w:rPr>
                        <w:t>Reservations</w:t>
                      </w:r>
                    </w:p>
                    <w:p w:rsidR="00B02E85" w:rsidRDefault="00B02E85" w:rsidP="00B02E85">
                      <w:pPr>
                        <w:rPr>
                          <w:sz w:val="28"/>
                        </w:rPr>
                      </w:pPr>
                    </w:p>
                    <w:p w:rsidR="00B02E85" w:rsidRPr="00E6600A" w:rsidRDefault="00B02E85" w:rsidP="00B02E85">
                      <w:pPr>
                        <w:rPr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2654935</wp:posOffset>
            </wp:positionH>
            <wp:positionV relativeFrom="paragraph">
              <wp:posOffset>199390</wp:posOffset>
            </wp:positionV>
            <wp:extent cx="4055110" cy="1779905"/>
            <wp:effectExtent l="0" t="0" r="2540" b="0"/>
            <wp:wrapTight wrapText="bothSides">
              <wp:wrapPolygon edited="0">
                <wp:start x="0" y="0"/>
                <wp:lineTo x="0" y="21269"/>
                <wp:lineTo x="21512" y="21269"/>
                <wp:lineTo x="2151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511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327" w:rsidRDefault="00473327"/>
    <w:p w:rsidR="00473327" w:rsidRDefault="00473327"/>
    <w:p w:rsidR="00473327" w:rsidRDefault="00473327"/>
    <w:p w:rsidR="00473327" w:rsidRDefault="00473327"/>
    <w:p w:rsidR="00473327" w:rsidRDefault="00473327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235585</wp:posOffset>
                </wp:positionV>
                <wp:extent cx="6705600" cy="2181225"/>
                <wp:effectExtent l="0" t="0" r="0" b="952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218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D01" w:rsidRPr="00771865" w:rsidRDefault="003F7D01">
                            <w:pPr>
                              <w:rPr>
                                <w:sz w:val="28"/>
                              </w:rPr>
                            </w:pPr>
                            <w:r w:rsidRPr="00771865">
                              <w:rPr>
                                <w:sz w:val="28"/>
                              </w:rPr>
                              <w:t>7. On this page you can:</w:t>
                            </w:r>
                          </w:p>
                          <w:p w:rsidR="003F7D01" w:rsidRPr="00771865" w:rsidRDefault="003F7D01">
                            <w:pPr>
                              <w:rPr>
                                <w:sz w:val="28"/>
                              </w:rPr>
                            </w:pPr>
                            <w:r w:rsidRPr="00771865">
                              <w:rPr>
                                <w:sz w:val="28"/>
                              </w:rPr>
                              <w:t xml:space="preserve">Renew a book – only if it’s </w:t>
                            </w:r>
                            <w:r w:rsidRPr="00771865">
                              <w:rPr>
                                <w:b/>
                                <w:color w:val="FF0000"/>
                                <w:sz w:val="28"/>
                              </w:rPr>
                              <w:t>not</w:t>
                            </w:r>
                            <w:r w:rsidRPr="00771865">
                              <w:rPr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 w:rsidRPr="00771865">
                              <w:rPr>
                                <w:sz w:val="28"/>
                              </w:rPr>
                              <w:t>already overdue and three times in total.</w:t>
                            </w:r>
                          </w:p>
                          <w:p w:rsidR="00771865" w:rsidRPr="00771865" w:rsidRDefault="00771865">
                            <w:pPr>
                              <w:rPr>
                                <w:sz w:val="28"/>
                              </w:rPr>
                            </w:pPr>
                            <w:r w:rsidRPr="00771865">
                              <w:rPr>
                                <w:sz w:val="28"/>
                              </w:rPr>
                              <w:t>Reservations – If you have a reservation it will show, you can cancel it if you no longer need it by pressing cancel.</w:t>
                            </w:r>
                          </w:p>
                          <w:p w:rsidR="003F7D01" w:rsidRPr="00771865" w:rsidRDefault="003F7D01">
                            <w:pPr>
                              <w:rPr>
                                <w:sz w:val="28"/>
                              </w:rPr>
                            </w:pPr>
                            <w:r w:rsidRPr="00771865">
                              <w:rPr>
                                <w:sz w:val="28"/>
                              </w:rPr>
                              <w:t>Create your personal interest lists</w:t>
                            </w:r>
                          </w:p>
                          <w:p w:rsidR="003F7D01" w:rsidRPr="00771865" w:rsidRDefault="003F7D01">
                            <w:pPr>
                              <w:rPr>
                                <w:sz w:val="28"/>
                              </w:rPr>
                            </w:pPr>
                            <w:r w:rsidRPr="00771865">
                              <w:rPr>
                                <w:sz w:val="28"/>
                              </w:rPr>
                              <w:t xml:space="preserve">See your loan history – if you click on a book in this section you can write a </w:t>
                            </w:r>
                            <w:r w:rsidRPr="00771865">
                              <w:rPr>
                                <w:b/>
                                <w:color w:val="00B050"/>
                                <w:sz w:val="28"/>
                              </w:rPr>
                              <w:t>book review</w:t>
                            </w:r>
                            <w:r w:rsidRPr="00771865">
                              <w:rPr>
                                <w:sz w:val="28"/>
                              </w:rPr>
                              <w:t>. One Class charts point is given for a review once checked.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31" type="#_x0000_t202" style="position:absolute;margin-left:0;margin-top:18.55pt;width:528pt;height:171.75pt;z-index:25167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" stroked="f">
                <v:textbox>
                  <w:txbxContent>
                    <w:p w:rsidR="003F7D01" w:rsidRPr="00771865" w:rsidRDefault="003F7D01">
                      <w:pPr>
                        <w:rPr>
                          <w:sz w:val="28"/>
                        </w:rPr>
                      </w:pPr>
                      <w:r w:rsidRPr="00771865">
                        <w:rPr>
                          <w:sz w:val="28"/>
                        </w:rPr>
                        <w:t>7. On this page you can:</w:t>
                      </w:r>
                    </w:p>
                    <w:p w:rsidR="003F7D01" w:rsidRPr="00771865" w:rsidRDefault="003F7D01">
                      <w:pPr>
                        <w:rPr>
                          <w:sz w:val="28"/>
                        </w:rPr>
                      </w:pPr>
                      <w:r w:rsidRPr="00771865">
                        <w:rPr>
                          <w:sz w:val="28"/>
                        </w:rPr>
                        <w:t xml:space="preserve">Renew a book – only if it’s </w:t>
                      </w:r>
                      <w:r w:rsidRPr="00771865">
                        <w:rPr>
                          <w:b/>
                          <w:color w:val="FF0000"/>
                          <w:sz w:val="28"/>
                        </w:rPr>
                        <w:t>not</w:t>
                      </w:r>
                      <w:r w:rsidRPr="00771865">
                        <w:rPr>
                          <w:color w:val="FF0000"/>
                          <w:sz w:val="28"/>
                        </w:rPr>
                        <w:t xml:space="preserve"> </w:t>
                      </w:r>
                      <w:r w:rsidRPr="00771865">
                        <w:rPr>
                          <w:sz w:val="28"/>
                        </w:rPr>
                        <w:t>already overdue and three times in total.</w:t>
                      </w:r>
                    </w:p>
                    <w:p w:rsidR="00771865" w:rsidRPr="00771865" w:rsidRDefault="00771865">
                      <w:pPr>
                        <w:rPr>
                          <w:sz w:val="28"/>
                        </w:rPr>
                      </w:pPr>
                      <w:r w:rsidRPr="00771865">
                        <w:rPr>
                          <w:sz w:val="28"/>
                        </w:rPr>
                        <w:t>Reservations – If you have a reservation it will show, you can cancel it if you no longer need it by pressing cancel.</w:t>
                      </w:r>
                    </w:p>
                    <w:p w:rsidR="003F7D01" w:rsidRPr="00771865" w:rsidRDefault="003F7D01">
                      <w:pPr>
                        <w:rPr>
                          <w:sz w:val="28"/>
                        </w:rPr>
                      </w:pPr>
                      <w:r w:rsidRPr="00771865">
                        <w:rPr>
                          <w:sz w:val="28"/>
                        </w:rPr>
                        <w:t>Create your personal interest lists</w:t>
                      </w:r>
                    </w:p>
                    <w:p w:rsidR="003F7D01" w:rsidRPr="00771865" w:rsidRDefault="003F7D01">
                      <w:pPr>
                        <w:rPr>
                          <w:sz w:val="28"/>
                        </w:rPr>
                      </w:pPr>
                      <w:r w:rsidRPr="00771865">
                        <w:rPr>
                          <w:sz w:val="28"/>
                        </w:rPr>
                        <w:t xml:space="preserve">See your loan history – if you click on a book in this section you can write a </w:t>
                      </w:r>
                      <w:r w:rsidRPr="00771865">
                        <w:rPr>
                          <w:b/>
                          <w:color w:val="00B050"/>
                          <w:sz w:val="28"/>
                        </w:rPr>
                        <w:t>book review</w:t>
                      </w:r>
                      <w:r w:rsidRPr="00771865">
                        <w:rPr>
                          <w:sz w:val="28"/>
                        </w:rPr>
                        <w:t>. One Class charts point is given for a review once checked.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07210" w:rsidRDefault="005C718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CEED8C7" wp14:editId="61FF216F">
                <wp:simplePos x="0" y="0"/>
                <wp:positionH relativeFrom="margin">
                  <wp:posOffset>-228600</wp:posOffset>
                </wp:positionH>
                <wp:positionV relativeFrom="paragraph">
                  <wp:posOffset>2200275</wp:posOffset>
                </wp:positionV>
                <wp:extent cx="4029075" cy="4819650"/>
                <wp:effectExtent l="0" t="0" r="9525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481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37F6" w:rsidRDefault="008F37F6" w:rsidP="008F37F6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8. To search for a book press the Home icon,</w:t>
                            </w:r>
                            <w:r w:rsidR="00F07210">
                              <w:rPr>
                                <w:sz w:val="28"/>
                              </w:rPr>
                              <w:t xml:space="preserve"> it will take you to this page.</w:t>
                            </w:r>
                          </w:p>
                          <w:p w:rsidR="008F37F6" w:rsidRDefault="008F37F6" w:rsidP="008F37F6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Two ways to look for books:</w:t>
                            </w:r>
                          </w:p>
                          <w:p w:rsidR="008F37F6" w:rsidRDefault="008F37F6" w:rsidP="008F37F6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For the following put the search in the search box at the top, you can then narrow using the on the left hand side.</w:t>
                            </w:r>
                          </w:p>
                          <w:p w:rsidR="008F37F6" w:rsidRPr="008F37F6" w:rsidRDefault="008F37F6" w:rsidP="008F37F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</w:rPr>
                            </w:pPr>
                            <w:r w:rsidRPr="008F37F6">
                              <w:rPr>
                                <w:sz w:val="28"/>
                              </w:rPr>
                              <w:t>Non-fiction</w:t>
                            </w:r>
                          </w:p>
                          <w:p w:rsidR="008F37F6" w:rsidRPr="008F37F6" w:rsidRDefault="008F37F6" w:rsidP="008F37F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</w:rPr>
                            </w:pPr>
                            <w:r w:rsidRPr="008F37F6">
                              <w:rPr>
                                <w:sz w:val="28"/>
                              </w:rPr>
                              <w:t>Book title</w:t>
                            </w:r>
                          </w:p>
                          <w:p w:rsidR="008F37F6" w:rsidRDefault="008F37F6" w:rsidP="008F37F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</w:rPr>
                            </w:pPr>
                            <w:r w:rsidRPr="008F37F6">
                              <w:rPr>
                                <w:sz w:val="28"/>
                              </w:rPr>
                              <w:t>Author</w:t>
                            </w:r>
                          </w:p>
                          <w:p w:rsidR="00F07210" w:rsidRPr="00F07210" w:rsidRDefault="00F07210" w:rsidP="00F07210">
                            <w:pPr>
                              <w:pStyle w:val="ListParagraph"/>
                              <w:rPr>
                                <w:sz w:val="28"/>
                              </w:rPr>
                            </w:pPr>
                          </w:p>
                          <w:p w:rsidR="008F37F6" w:rsidRDefault="008F37F6" w:rsidP="008F37F6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AR Books by Level</w:t>
                            </w:r>
                          </w:p>
                          <w:p w:rsidR="008F37F6" w:rsidRPr="008F37F6" w:rsidRDefault="008F37F6" w:rsidP="008F37F6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Go to Visual Search </w:t>
                            </w:r>
                            <w:r w:rsidR="00F07210">
                              <w:rPr>
                                <w:sz w:val="28"/>
                              </w:rPr>
                              <w:t>–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 w:rsidR="00F07210">
                              <w:rPr>
                                <w:sz w:val="28"/>
                              </w:rPr>
                              <w:t>Accelerated Reader – Select Level – This will bring up ALL the books in the level there are approximately 1500 in each level!</w:t>
                            </w:r>
                          </w:p>
                          <w:p w:rsidR="008F37F6" w:rsidRPr="00771865" w:rsidRDefault="008F37F6" w:rsidP="008F37F6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CEED8C7" id="_x0000_s1032" type="#_x0000_t202" style="position:absolute;margin-left:-18pt;margin-top:173.25pt;width:317.25pt;height:379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" stroked="f">
                <v:textbox>
                  <w:txbxContent>
                    <w:p w:rsidR="008F37F6" w:rsidRDefault="008F37F6" w:rsidP="008F37F6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8. To search for a book press the Home icon,</w:t>
                      </w:r>
                      <w:r w:rsidR="00F07210">
                        <w:rPr>
                          <w:sz w:val="28"/>
                        </w:rPr>
                        <w:t xml:space="preserve"> it will take you to this page.</w:t>
                      </w:r>
                    </w:p>
                    <w:p w:rsidR="008F37F6" w:rsidRDefault="008F37F6" w:rsidP="008F37F6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Two ways to look for books:</w:t>
                      </w:r>
                    </w:p>
                    <w:p w:rsidR="008F37F6" w:rsidRDefault="008F37F6" w:rsidP="008F37F6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For the following put the search in the search box at the top, you can then narrow using the on the left hand side.</w:t>
                      </w:r>
                    </w:p>
                    <w:p w:rsidR="008F37F6" w:rsidRPr="008F37F6" w:rsidRDefault="008F37F6" w:rsidP="008F37F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</w:rPr>
                      </w:pPr>
                      <w:r w:rsidRPr="008F37F6">
                        <w:rPr>
                          <w:sz w:val="28"/>
                        </w:rPr>
                        <w:t>Non-fiction</w:t>
                      </w:r>
                    </w:p>
                    <w:p w:rsidR="008F37F6" w:rsidRPr="008F37F6" w:rsidRDefault="008F37F6" w:rsidP="008F37F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</w:rPr>
                      </w:pPr>
                      <w:r w:rsidRPr="008F37F6">
                        <w:rPr>
                          <w:sz w:val="28"/>
                        </w:rPr>
                        <w:t>Book title</w:t>
                      </w:r>
                    </w:p>
                    <w:p w:rsidR="008F37F6" w:rsidRDefault="008F37F6" w:rsidP="008F37F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</w:rPr>
                      </w:pPr>
                      <w:r w:rsidRPr="008F37F6">
                        <w:rPr>
                          <w:sz w:val="28"/>
                        </w:rPr>
                        <w:t>Author</w:t>
                      </w:r>
                    </w:p>
                    <w:p w:rsidR="00F07210" w:rsidRPr="00F07210" w:rsidRDefault="00F07210" w:rsidP="00F07210">
                      <w:pPr>
                        <w:pStyle w:val="ListParagraph"/>
                        <w:rPr>
                          <w:sz w:val="28"/>
                        </w:rPr>
                      </w:pPr>
                    </w:p>
                    <w:p w:rsidR="008F37F6" w:rsidRDefault="008F37F6" w:rsidP="008F37F6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AR Books by Level</w:t>
                      </w:r>
                    </w:p>
                    <w:p w:rsidR="008F37F6" w:rsidRPr="008F37F6" w:rsidRDefault="008F37F6" w:rsidP="008F37F6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Go to Visual Search </w:t>
                      </w:r>
                      <w:r w:rsidR="00F07210">
                        <w:rPr>
                          <w:sz w:val="28"/>
                        </w:rPr>
                        <w:t>–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  <w:r w:rsidR="00F07210">
                        <w:rPr>
                          <w:sz w:val="28"/>
                        </w:rPr>
                        <w:t>Accelerated Reader – Select Level – This will bring up ALL the books in the level there are approximately 1500 in each level!</w:t>
                      </w:r>
                    </w:p>
                    <w:p w:rsidR="008F37F6" w:rsidRPr="00771865" w:rsidRDefault="008F37F6" w:rsidP="008F37F6">
                      <w:pPr>
                        <w:rPr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09E8">
        <w:rPr>
          <w:noProof/>
          <w:lang w:eastAsia="en-GB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3723005</wp:posOffset>
            </wp:positionH>
            <wp:positionV relativeFrom="paragraph">
              <wp:posOffset>3010535</wp:posOffset>
            </wp:positionV>
            <wp:extent cx="3143885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65" y="21396"/>
                <wp:lineTo x="21465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9E8">
        <w:rPr>
          <w:noProof/>
          <w:lang w:eastAsia="en-GB"/>
        </w:rPr>
        <w:drawing>
          <wp:inline distT="0" distB="0" distL="0" distR="0" wp14:anchorId="1FD5BFE9" wp14:editId="66301473">
            <wp:extent cx="981075" cy="5715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210" w:rsidRDefault="00F07210"/>
    <w:p w:rsidR="00F07210" w:rsidRDefault="005C7185"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-171450</wp:posOffset>
            </wp:positionH>
            <wp:positionV relativeFrom="paragraph">
              <wp:posOffset>1196975</wp:posOffset>
            </wp:positionV>
            <wp:extent cx="3834130" cy="1228725"/>
            <wp:effectExtent l="0" t="0" r="0" b="9525"/>
            <wp:wrapTight wrapText="bothSides">
              <wp:wrapPolygon edited="0">
                <wp:start x="0" y="0"/>
                <wp:lineTo x="0" y="21433"/>
                <wp:lineTo x="21464" y="21433"/>
                <wp:lineTo x="2146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13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9E8"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3896360</wp:posOffset>
            </wp:positionH>
            <wp:positionV relativeFrom="paragraph">
              <wp:posOffset>348615</wp:posOffset>
            </wp:positionV>
            <wp:extent cx="3187844" cy="2105025"/>
            <wp:effectExtent l="0" t="0" r="0" b="0"/>
            <wp:wrapTight wrapText="bothSides">
              <wp:wrapPolygon edited="0">
                <wp:start x="0" y="0"/>
                <wp:lineTo x="0" y="21307"/>
                <wp:lineTo x="21428" y="21307"/>
                <wp:lineTo x="2142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844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210" w:rsidRDefault="00F07210"/>
    <w:p w:rsidR="00F07210" w:rsidRDefault="00F07210"/>
    <w:p w:rsidR="00F07210" w:rsidRDefault="00F07210"/>
    <w:p w:rsidR="00F07210" w:rsidRDefault="00F07210"/>
    <w:p w:rsidR="00F07210" w:rsidRDefault="00F07210"/>
    <w:p w:rsidR="00F07210" w:rsidRDefault="00E327AC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0</wp:posOffset>
                </wp:positionV>
                <wp:extent cx="2400300" cy="8115300"/>
                <wp:effectExtent l="0" t="0" r="19050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811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C6" w:rsidRPr="005C7185" w:rsidRDefault="005C7185">
                            <w:pPr>
                              <w:rPr>
                                <w:sz w:val="28"/>
                              </w:rPr>
                            </w:pPr>
                            <w:r w:rsidRPr="005C7185">
                              <w:rPr>
                                <w:sz w:val="28"/>
                              </w:rPr>
                              <w:t xml:space="preserve">9. </w:t>
                            </w:r>
                            <w:r w:rsidR="00427DC6" w:rsidRPr="005C7185">
                              <w:rPr>
                                <w:sz w:val="28"/>
                              </w:rPr>
                              <w:t>Tips for book search:</w:t>
                            </w:r>
                          </w:p>
                          <w:p w:rsidR="00427DC6" w:rsidRPr="005C7185" w:rsidRDefault="00427DC6">
                            <w:pPr>
                              <w:rPr>
                                <w:sz w:val="28"/>
                              </w:rPr>
                            </w:pPr>
                            <w:r w:rsidRPr="005C7185">
                              <w:rPr>
                                <w:b/>
                                <w:color w:val="00B050"/>
                                <w:sz w:val="28"/>
                              </w:rPr>
                              <w:t>Available</w:t>
                            </w:r>
                            <w:r w:rsidRPr="005C7185">
                              <w:rPr>
                                <w:sz w:val="28"/>
                              </w:rPr>
                              <w:t xml:space="preserve"> and in the library</w:t>
                            </w:r>
                          </w:p>
                          <w:p w:rsidR="00427DC6" w:rsidRPr="005C7185" w:rsidRDefault="00427DC6">
                            <w:pPr>
                              <w:rPr>
                                <w:sz w:val="28"/>
                              </w:rPr>
                            </w:pPr>
                            <w:r w:rsidRPr="005C7185">
                              <w:rPr>
                                <w:b/>
                                <w:color w:val="FF0000"/>
                                <w:sz w:val="28"/>
                              </w:rPr>
                              <w:t>Unavailable</w:t>
                            </w:r>
                            <w:r w:rsidRPr="005C7185">
                              <w:rPr>
                                <w:sz w:val="28"/>
                              </w:rPr>
                              <w:t xml:space="preserve"> but click on it and you can reserve</w:t>
                            </w:r>
                          </w:p>
                          <w:p w:rsidR="00427DC6" w:rsidRPr="005C7185" w:rsidRDefault="00427DC6">
                            <w:pPr>
                              <w:rPr>
                                <w:sz w:val="28"/>
                              </w:rPr>
                            </w:pPr>
                            <w:r w:rsidRPr="005C7185">
                              <w:rPr>
                                <w:sz w:val="28"/>
                              </w:rPr>
                              <w:t>Use the filter menu to narrow search further:</w:t>
                            </w:r>
                          </w:p>
                          <w:p w:rsidR="00427DC6" w:rsidRPr="005C7185" w:rsidRDefault="00427DC6" w:rsidP="00E162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</w:rPr>
                            </w:pPr>
                            <w:r w:rsidRPr="005C7185">
                              <w:rPr>
                                <w:sz w:val="28"/>
                              </w:rPr>
                              <w:t>Age category e.g. Year 10+</w:t>
                            </w:r>
                          </w:p>
                          <w:p w:rsidR="00427DC6" w:rsidRPr="005C7185" w:rsidRDefault="00427DC6" w:rsidP="00E162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</w:rPr>
                            </w:pPr>
                            <w:r w:rsidRPr="005C7185">
                              <w:rPr>
                                <w:sz w:val="28"/>
                              </w:rPr>
                              <w:t>Series</w:t>
                            </w:r>
                          </w:p>
                          <w:p w:rsidR="00427DC6" w:rsidRPr="005C7185" w:rsidRDefault="00427DC6" w:rsidP="00E162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</w:rPr>
                            </w:pPr>
                            <w:r w:rsidRPr="005C7185">
                              <w:rPr>
                                <w:sz w:val="28"/>
                              </w:rPr>
                              <w:t>Fiction/Non-fiction</w:t>
                            </w:r>
                          </w:p>
                          <w:p w:rsidR="00427DC6" w:rsidRPr="005C7185" w:rsidRDefault="00427DC6" w:rsidP="00E162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</w:rPr>
                            </w:pPr>
                            <w:r w:rsidRPr="005C7185">
                              <w:rPr>
                                <w:sz w:val="28"/>
                              </w:rPr>
                              <w:t>Keywords e.g. murder/dyslexic friendly</w:t>
                            </w:r>
                          </w:p>
                          <w:p w:rsidR="00427DC6" w:rsidRPr="005C7185" w:rsidRDefault="00427DC6">
                            <w:pPr>
                              <w:rPr>
                                <w:sz w:val="28"/>
                              </w:rPr>
                            </w:pPr>
                          </w:p>
                          <w:p w:rsidR="00427DC6" w:rsidRPr="005C7185" w:rsidRDefault="00427DC6">
                            <w:pPr>
                              <w:rPr>
                                <w:sz w:val="28"/>
                              </w:rPr>
                            </w:pPr>
                            <w:r w:rsidRPr="005C7185">
                              <w:rPr>
                                <w:sz w:val="28"/>
                              </w:rPr>
                              <w:t>Click on the books more info:</w:t>
                            </w:r>
                          </w:p>
                          <w:p w:rsidR="00427DC6" w:rsidRPr="005C7185" w:rsidRDefault="00427DC6" w:rsidP="00E1622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</w:rPr>
                            </w:pPr>
                            <w:r w:rsidRPr="005C7185">
                              <w:rPr>
                                <w:sz w:val="28"/>
                              </w:rPr>
                              <w:t>Blurb</w:t>
                            </w:r>
                          </w:p>
                          <w:p w:rsidR="00427DC6" w:rsidRPr="005C7185" w:rsidRDefault="00427DC6" w:rsidP="00E1622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</w:rPr>
                            </w:pPr>
                            <w:r w:rsidRPr="005C7185">
                              <w:rPr>
                                <w:sz w:val="28"/>
                              </w:rPr>
                              <w:t>AR points</w:t>
                            </w:r>
                          </w:p>
                          <w:p w:rsidR="00E1622C" w:rsidRPr="005C7185" w:rsidRDefault="00E1622C" w:rsidP="00E1622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</w:rPr>
                            </w:pPr>
                            <w:r w:rsidRPr="005C7185">
                              <w:rPr>
                                <w:sz w:val="28"/>
                              </w:rPr>
                              <w:t>Reserve</w:t>
                            </w:r>
                          </w:p>
                          <w:p w:rsidR="00E1622C" w:rsidRPr="005C7185" w:rsidRDefault="00E1622C" w:rsidP="00E1622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</w:rPr>
                            </w:pPr>
                            <w:r w:rsidRPr="005C7185">
                              <w:rPr>
                                <w:sz w:val="28"/>
                              </w:rPr>
                              <w:t>Write a review</w:t>
                            </w:r>
                          </w:p>
                          <w:p w:rsidR="00E1622C" w:rsidRPr="005C7185" w:rsidRDefault="00E1622C" w:rsidP="00E1622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</w:rPr>
                            </w:pPr>
                            <w:r w:rsidRPr="005C7185">
                              <w:rPr>
                                <w:sz w:val="28"/>
                              </w:rPr>
                              <w:t>Read reviews</w:t>
                            </w:r>
                          </w:p>
                          <w:p w:rsidR="00E1622C" w:rsidRPr="005C7185" w:rsidRDefault="00E1622C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1622C" w:rsidRPr="005C7185" w:rsidRDefault="00E1622C">
                            <w:pPr>
                              <w:rPr>
                                <w:sz w:val="28"/>
                              </w:rPr>
                            </w:pPr>
                            <w:r w:rsidRPr="005C7185">
                              <w:rPr>
                                <w:sz w:val="28"/>
                              </w:rPr>
                              <w:t>How to find the book on the shelf:</w:t>
                            </w:r>
                          </w:p>
                          <w:p w:rsidR="00E1622C" w:rsidRPr="005C7185" w:rsidRDefault="00E1622C">
                            <w:pPr>
                              <w:rPr>
                                <w:sz w:val="28"/>
                              </w:rPr>
                            </w:pPr>
                            <w:r w:rsidRPr="005C7185">
                              <w:rPr>
                                <w:sz w:val="28"/>
                              </w:rPr>
                              <w:t>Non-fiction – book have numbers on the spine 0-900</w:t>
                            </w:r>
                          </w:p>
                          <w:p w:rsidR="00E1622C" w:rsidRPr="005C7185" w:rsidRDefault="00E1622C">
                            <w:pPr>
                              <w:rPr>
                                <w:sz w:val="28"/>
                              </w:rPr>
                            </w:pPr>
                            <w:r w:rsidRPr="005C7185">
                              <w:rPr>
                                <w:sz w:val="28"/>
                              </w:rPr>
                              <w:t>Fiction – Search by the first three letters of the author</w:t>
                            </w:r>
                            <w:r w:rsidR="005C7185" w:rsidRPr="005C7185">
                              <w:rPr>
                                <w:sz w:val="28"/>
                              </w:rPr>
                              <w:t>’</w:t>
                            </w:r>
                            <w:r w:rsidRPr="005C7185">
                              <w:rPr>
                                <w:sz w:val="28"/>
                              </w:rPr>
                              <w:t>s surname e.g. J.K. Rowling would be ROW</w:t>
                            </w:r>
                          </w:p>
                          <w:p w:rsidR="00E1622C" w:rsidRPr="005C7185" w:rsidRDefault="00E1622C">
                            <w:pPr>
                              <w:rPr>
                                <w:sz w:val="28"/>
                              </w:rPr>
                            </w:pPr>
                            <w:r w:rsidRPr="005C7185">
                              <w:rPr>
                                <w:sz w:val="28"/>
                              </w:rPr>
                              <w:t>Books are on the shelves in alphabetical order find R and then ROW.</w:t>
                            </w:r>
                          </w:p>
                          <w:p w:rsidR="00427DC6" w:rsidRPr="005C7185" w:rsidRDefault="00427DC6">
                            <w:pPr>
                              <w:rPr>
                                <w:sz w:val="24"/>
                              </w:rPr>
                            </w:pPr>
                          </w:p>
                          <w:p w:rsidR="00427DC6" w:rsidRPr="005C7185" w:rsidRDefault="00427DC6">
                            <w:pPr>
                              <w:rPr>
                                <w:sz w:val="24"/>
                              </w:rPr>
                            </w:pPr>
                          </w:p>
                          <w:p w:rsidR="00427DC6" w:rsidRDefault="00427D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33" type="#_x0000_t202" style="position:absolute;margin-left:-18.75pt;margin-top:0;width:189pt;height:639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">
                <v:textbox>
                  <w:txbxContent>
                    <w:p w:rsidR="00427DC6" w:rsidRPr="005C7185" w:rsidRDefault="005C7185">
                      <w:pPr>
                        <w:rPr>
                          <w:sz w:val="28"/>
                        </w:rPr>
                      </w:pPr>
                      <w:r w:rsidRPr="005C7185">
                        <w:rPr>
                          <w:sz w:val="28"/>
                        </w:rPr>
                        <w:t xml:space="preserve">9. </w:t>
                      </w:r>
                      <w:r w:rsidR="00427DC6" w:rsidRPr="005C7185">
                        <w:rPr>
                          <w:sz w:val="28"/>
                        </w:rPr>
                        <w:t>Tips for book search:</w:t>
                      </w:r>
                    </w:p>
                    <w:p w:rsidR="00427DC6" w:rsidRPr="005C7185" w:rsidRDefault="00427DC6">
                      <w:pPr>
                        <w:rPr>
                          <w:sz w:val="28"/>
                        </w:rPr>
                      </w:pPr>
                      <w:r w:rsidRPr="005C7185">
                        <w:rPr>
                          <w:b/>
                          <w:color w:val="00B050"/>
                          <w:sz w:val="28"/>
                        </w:rPr>
                        <w:t>Available</w:t>
                      </w:r>
                      <w:r w:rsidRPr="005C7185">
                        <w:rPr>
                          <w:sz w:val="28"/>
                        </w:rPr>
                        <w:t xml:space="preserve"> and in the library</w:t>
                      </w:r>
                    </w:p>
                    <w:p w:rsidR="00427DC6" w:rsidRPr="005C7185" w:rsidRDefault="00427DC6">
                      <w:pPr>
                        <w:rPr>
                          <w:sz w:val="28"/>
                        </w:rPr>
                      </w:pPr>
                      <w:r w:rsidRPr="005C7185">
                        <w:rPr>
                          <w:b/>
                          <w:color w:val="FF0000"/>
                          <w:sz w:val="28"/>
                        </w:rPr>
                        <w:t>Unavailable</w:t>
                      </w:r>
                      <w:r w:rsidRPr="005C7185">
                        <w:rPr>
                          <w:sz w:val="28"/>
                        </w:rPr>
                        <w:t xml:space="preserve"> but click on it and you can reserve</w:t>
                      </w:r>
                    </w:p>
                    <w:p w:rsidR="00427DC6" w:rsidRPr="005C7185" w:rsidRDefault="00427DC6">
                      <w:pPr>
                        <w:rPr>
                          <w:sz w:val="28"/>
                        </w:rPr>
                      </w:pPr>
                      <w:r w:rsidRPr="005C7185">
                        <w:rPr>
                          <w:sz w:val="28"/>
                        </w:rPr>
                        <w:t>Use the filter menu to narrow search further:</w:t>
                      </w:r>
                    </w:p>
                    <w:p w:rsidR="00427DC6" w:rsidRPr="005C7185" w:rsidRDefault="00427DC6" w:rsidP="00E1622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</w:rPr>
                      </w:pPr>
                      <w:r w:rsidRPr="005C7185">
                        <w:rPr>
                          <w:sz w:val="28"/>
                        </w:rPr>
                        <w:t>Age category e.g. Year 10+</w:t>
                      </w:r>
                    </w:p>
                    <w:p w:rsidR="00427DC6" w:rsidRPr="005C7185" w:rsidRDefault="00427DC6" w:rsidP="00E1622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</w:rPr>
                      </w:pPr>
                      <w:r w:rsidRPr="005C7185">
                        <w:rPr>
                          <w:sz w:val="28"/>
                        </w:rPr>
                        <w:t>Series</w:t>
                      </w:r>
                    </w:p>
                    <w:p w:rsidR="00427DC6" w:rsidRPr="005C7185" w:rsidRDefault="00427DC6" w:rsidP="00E1622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</w:rPr>
                      </w:pPr>
                      <w:r w:rsidRPr="005C7185">
                        <w:rPr>
                          <w:sz w:val="28"/>
                        </w:rPr>
                        <w:t>Fiction/Non-fiction</w:t>
                      </w:r>
                    </w:p>
                    <w:p w:rsidR="00427DC6" w:rsidRPr="005C7185" w:rsidRDefault="00427DC6" w:rsidP="00E1622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</w:rPr>
                      </w:pPr>
                      <w:r w:rsidRPr="005C7185">
                        <w:rPr>
                          <w:sz w:val="28"/>
                        </w:rPr>
                        <w:t>Keywords e.g. murder/dyslexic friendly</w:t>
                      </w:r>
                    </w:p>
                    <w:p w:rsidR="00427DC6" w:rsidRPr="005C7185" w:rsidRDefault="00427DC6">
                      <w:pPr>
                        <w:rPr>
                          <w:sz w:val="28"/>
                        </w:rPr>
                      </w:pPr>
                    </w:p>
                    <w:p w:rsidR="00427DC6" w:rsidRPr="005C7185" w:rsidRDefault="00427DC6">
                      <w:pPr>
                        <w:rPr>
                          <w:sz w:val="28"/>
                        </w:rPr>
                      </w:pPr>
                      <w:r w:rsidRPr="005C7185">
                        <w:rPr>
                          <w:sz w:val="28"/>
                        </w:rPr>
                        <w:t>Click on the books more info:</w:t>
                      </w:r>
                    </w:p>
                    <w:p w:rsidR="00427DC6" w:rsidRPr="005C7185" w:rsidRDefault="00427DC6" w:rsidP="00E1622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</w:rPr>
                      </w:pPr>
                      <w:r w:rsidRPr="005C7185">
                        <w:rPr>
                          <w:sz w:val="28"/>
                        </w:rPr>
                        <w:t>Blurb</w:t>
                      </w:r>
                    </w:p>
                    <w:p w:rsidR="00427DC6" w:rsidRPr="005C7185" w:rsidRDefault="00427DC6" w:rsidP="00E1622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</w:rPr>
                      </w:pPr>
                      <w:r w:rsidRPr="005C7185">
                        <w:rPr>
                          <w:sz w:val="28"/>
                        </w:rPr>
                        <w:t>AR points</w:t>
                      </w:r>
                    </w:p>
                    <w:p w:rsidR="00E1622C" w:rsidRPr="005C7185" w:rsidRDefault="00E1622C" w:rsidP="00E1622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</w:rPr>
                      </w:pPr>
                      <w:r w:rsidRPr="005C7185">
                        <w:rPr>
                          <w:sz w:val="28"/>
                        </w:rPr>
                        <w:t>Reserve</w:t>
                      </w:r>
                    </w:p>
                    <w:p w:rsidR="00E1622C" w:rsidRPr="005C7185" w:rsidRDefault="00E1622C" w:rsidP="00E1622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</w:rPr>
                      </w:pPr>
                      <w:r w:rsidRPr="005C7185">
                        <w:rPr>
                          <w:sz w:val="28"/>
                        </w:rPr>
                        <w:t>Write a review</w:t>
                      </w:r>
                    </w:p>
                    <w:p w:rsidR="00E1622C" w:rsidRPr="005C7185" w:rsidRDefault="00E1622C" w:rsidP="00E1622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</w:rPr>
                      </w:pPr>
                      <w:r w:rsidRPr="005C7185">
                        <w:rPr>
                          <w:sz w:val="28"/>
                        </w:rPr>
                        <w:t>Read reviews</w:t>
                      </w:r>
                    </w:p>
                    <w:p w:rsidR="00E1622C" w:rsidRPr="005C7185" w:rsidRDefault="00E1622C">
                      <w:pPr>
                        <w:rPr>
                          <w:sz w:val="28"/>
                        </w:rPr>
                      </w:pPr>
                    </w:p>
                    <w:p w:rsidR="00E1622C" w:rsidRPr="005C7185" w:rsidRDefault="00E1622C">
                      <w:pPr>
                        <w:rPr>
                          <w:sz w:val="28"/>
                        </w:rPr>
                      </w:pPr>
                      <w:r w:rsidRPr="005C7185">
                        <w:rPr>
                          <w:sz w:val="28"/>
                        </w:rPr>
                        <w:t>How to find the book on the shelf:</w:t>
                      </w:r>
                    </w:p>
                    <w:p w:rsidR="00E1622C" w:rsidRPr="005C7185" w:rsidRDefault="00E1622C">
                      <w:pPr>
                        <w:rPr>
                          <w:sz w:val="28"/>
                        </w:rPr>
                      </w:pPr>
                      <w:r w:rsidRPr="005C7185">
                        <w:rPr>
                          <w:sz w:val="28"/>
                        </w:rPr>
                        <w:t>Non-fiction – book have numbers on the spine 0-900</w:t>
                      </w:r>
                    </w:p>
                    <w:p w:rsidR="00E1622C" w:rsidRPr="005C7185" w:rsidRDefault="00E1622C">
                      <w:pPr>
                        <w:rPr>
                          <w:sz w:val="28"/>
                        </w:rPr>
                      </w:pPr>
                      <w:r w:rsidRPr="005C7185">
                        <w:rPr>
                          <w:sz w:val="28"/>
                        </w:rPr>
                        <w:t>Fiction – Search by the first three letters of the author</w:t>
                      </w:r>
                      <w:r w:rsidR="005C7185" w:rsidRPr="005C7185">
                        <w:rPr>
                          <w:sz w:val="28"/>
                        </w:rPr>
                        <w:t>’</w:t>
                      </w:r>
                      <w:r w:rsidRPr="005C7185">
                        <w:rPr>
                          <w:sz w:val="28"/>
                        </w:rPr>
                        <w:t>s surname e.g. J.K. Rowling would be ROW</w:t>
                      </w:r>
                    </w:p>
                    <w:p w:rsidR="00E1622C" w:rsidRPr="005C7185" w:rsidRDefault="00E1622C">
                      <w:pPr>
                        <w:rPr>
                          <w:sz w:val="28"/>
                        </w:rPr>
                      </w:pPr>
                      <w:r w:rsidRPr="005C7185">
                        <w:rPr>
                          <w:sz w:val="28"/>
                        </w:rPr>
                        <w:t>Books are on the shelves in alphabetical order find R and then ROW.</w:t>
                      </w:r>
                    </w:p>
                    <w:p w:rsidR="00427DC6" w:rsidRPr="005C7185" w:rsidRDefault="00427DC6">
                      <w:pPr>
                        <w:rPr>
                          <w:sz w:val="24"/>
                        </w:rPr>
                      </w:pPr>
                    </w:p>
                    <w:p w:rsidR="00427DC6" w:rsidRPr="005C7185" w:rsidRDefault="00427DC6">
                      <w:pPr>
                        <w:rPr>
                          <w:sz w:val="24"/>
                        </w:rPr>
                      </w:pPr>
                    </w:p>
                    <w:p w:rsidR="00427DC6" w:rsidRDefault="00427DC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2338705</wp:posOffset>
            </wp:positionH>
            <wp:positionV relativeFrom="paragraph">
              <wp:posOffset>0</wp:posOffset>
            </wp:positionV>
            <wp:extent cx="84201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014" y="21479"/>
                <wp:lineTo x="21014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5695950</wp:posOffset>
            </wp:positionH>
            <wp:positionV relativeFrom="paragraph">
              <wp:posOffset>0</wp:posOffset>
            </wp:positionV>
            <wp:extent cx="804545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0969" y="21479"/>
                <wp:lineTo x="20969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7210" w:rsidRDefault="00F07210"/>
    <w:p w:rsidR="00F07210" w:rsidRDefault="00F07210"/>
    <w:p w:rsidR="00F07210" w:rsidRDefault="00F07210"/>
    <w:p w:rsidR="00F07210" w:rsidRDefault="00F07210"/>
    <w:p w:rsidR="00F07210" w:rsidRDefault="00F07210"/>
    <w:p w:rsidR="00F07210" w:rsidRDefault="00F07210"/>
    <w:p w:rsidR="00F07210" w:rsidRDefault="005C7185"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2216150</wp:posOffset>
            </wp:positionH>
            <wp:positionV relativeFrom="paragraph">
              <wp:posOffset>181610</wp:posOffset>
            </wp:positionV>
            <wp:extent cx="4615215" cy="4143375"/>
            <wp:effectExtent l="0" t="0" r="0" b="0"/>
            <wp:wrapTight wrapText="bothSides">
              <wp:wrapPolygon edited="0">
                <wp:start x="0" y="0"/>
                <wp:lineTo x="0" y="21451"/>
                <wp:lineTo x="21487" y="21451"/>
                <wp:lineTo x="21487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21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210" w:rsidRDefault="005C7185">
      <w:r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posOffset>2275840</wp:posOffset>
            </wp:positionH>
            <wp:positionV relativeFrom="paragraph">
              <wp:posOffset>4318635</wp:posOffset>
            </wp:positionV>
            <wp:extent cx="4543425" cy="2788920"/>
            <wp:effectExtent l="0" t="0" r="9525" b="0"/>
            <wp:wrapTight wrapText="bothSides">
              <wp:wrapPolygon edited="0">
                <wp:start x="0" y="0"/>
                <wp:lineTo x="0" y="21393"/>
                <wp:lineTo x="21555" y="21393"/>
                <wp:lineTo x="21555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CB0" w:rsidRDefault="00B65142"/>
    <w:sectPr w:rsidR="00E45CB0" w:rsidSect="00FB14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847A9"/>
    <w:multiLevelType w:val="hybridMultilevel"/>
    <w:tmpl w:val="E94A4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D78F9"/>
    <w:multiLevelType w:val="hybridMultilevel"/>
    <w:tmpl w:val="62C0ED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814066"/>
    <w:multiLevelType w:val="hybridMultilevel"/>
    <w:tmpl w:val="7B9C7D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675528"/>
    <w:multiLevelType w:val="hybridMultilevel"/>
    <w:tmpl w:val="CC7E72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1A5FE4"/>
    <w:multiLevelType w:val="hybridMultilevel"/>
    <w:tmpl w:val="F1D07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8FF"/>
    <w:rsid w:val="00055D55"/>
    <w:rsid w:val="0017640B"/>
    <w:rsid w:val="001909E8"/>
    <w:rsid w:val="00230B0F"/>
    <w:rsid w:val="003B6AE3"/>
    <w:rsid w:val="003F38FF"/>
    <w:rsid w:val="003F7D01"/>
    <w:rsid w:val="00427DC6"/>
    <w:rsid w:val="00473327"/>
    <w:rsid w:val="005C7185"/>
    <w:rsid w:val="006478FA"/>
    <w:rsid w:val="006E0748"/>
    <w:rsid w:val="00756D46"/>
    <w:rsid w:val="00771865"/>
    <w:rsid w:val="008828AD"/>
    <w:rsid w:val="008F37F6"/>
    <w:rsid w:val="009B04FC"/>
    <w:rsid w:val="00A12AAD"/>
    <w:rsid w:val="00B02E85"/>
    <w:rsid w:val="00B65142"/>
    <w:rsid w:val="00CA2B18"/>
    <w:rsid w:val="00CE58A3"/>
    <w:rsid w:val="00E1622C"/>
    <w:rsid w:val="00E327AC"/>
    <w:rsid w:val="00E6600A"/>
    <w:rsid w:val="00ED59B5"/>
    <w:rsid w:val="00F07210"/>
    <w:rsid w:val="00FB1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3AA6D8-4DD6-4980-B670-37799CE6F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60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B57A10A1</Template>
  <TotalTime>394</TotalTime>
  <Pages>3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Lisa.Hatchard</dc:creator>
  <cp:keywords/>
  <dc:description/>
  <cp:lastModifiedBy>Lisa.Hatchard</cp:lastModifiedBy>
  <cp:revision>20</cp:revision>
  <dcterms:created xsi:type="dcterms:W3CDTF">2022-09-26T08:48:00Z</dcterms:created>
  <dcterms:modified xsi:type="dcterms:W3CDTF">2023-07-18T10:53:00Z</dcterms:modified>
</cp:coreProperties>
</file>